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7B936A" w14:textId="6847F1EC" w:rsidR="00D77F57" w:rsidRPr="004F5CFF" w:rsidRDefault="00D77F57" w:rsidP="008102BD">
      <w:pPr>
        <w:spacing w:after="0" w:line="240" w:lineRule="auto"/>
        <w:jc w:val="center"/>
        <w:rPr>
          <w:rFonts w:ascii="Calibri" w:hAnsi="Calibri" w:cs="Calibri"/>
          <w:sz w:val="16"/>
          <w:szCs w:val="23"/>
          <w:lang w:val="en-GB"/>
        </w:rPr>
      </w:pPr>
      <w:bookmarkStart w:id="0" w:name="_Hlk207716240"/>
    </w:p>
    <w:p w14:paraId="495152E5" w14:textId="77777777" w:rsidR="00287A53" w:rsidRPr="004F5CFF" w:rsidRDefault="00287A53" w:rsidP="00C33259">
      <w:pPr>
        <w:jc w:val="center"/>
        <w:rPr>
          <w:rFonts w:ascii="Calibri" w:hAnsi="Calibri" w:cs="Calibri"/>
          <w:sz w:val="18"/>
          <w:szCs w:val="18"/>
          <w:lang w:val="en-GB"/>
        </w:rPr>
      </w:pPr>
    </w:p>
    <w:p w14:paraId="2C338BBA" w14:textId="08923CDA" w:rsidR="003856AA" w:rsidRDefault="00D93940" w:rsidP="00DA5B8E">
      <w:pPr>
        <w:widowControl w:val="0"/>
        <w:spacing w:after="0" w:line="240" w:lineRule="auto"/>
        <w:jc w:val="center"/>
        <w:rPr>
          <w:rFonts w:ascii="Calibri" w:hAnsi="Calibri" w:cs="Calibri"/>
          <w:sz w:val="18"/>
          <w:szCs w:val="18"/>
          <w:lang w:val="en-GB"/>
        </w:rPr>
      </w:pPr>
      <w:bookmarkStart w:id="1" w:name="_Hlk211867310"/>
      <w:r w:rsidRPr="00C33259">
        <w:rPr>
          <w:rFonts w:ascii="Calibri" w:hAnsi="Calibri" w:cs="Calibri"/>
          <w:sz w:val="18"/>
          <w:szCs w:val="18"/>
          <w:lang w:val="en-GB"/>
        </w:rPr>
        <w:t>Please use the original official letterhead of the end-user</w:t>
      </w:r>
    </w:p>
    <w:p w14:paraId="3E460921" w14:textId="77777777" w:rsidR="00247381" w:rsidRPr="00247381" w:rsidRDefault="00247381" w:rsidP="00DA5B8E">
      <w:pPr>
        <w:widowControl w:val="0"/>
        <w:spacing w:after="0" w:line="240" w:lineRule="auto"/>
        <w:jc w:val="center"/>
        <w:rPr>
          <w:rFonts w:ascii="Calibri" w:hAnsi="Calibri" w:cs="Calibri"/>
          <w:sz w:val="16"/>
          <w:szCs w:val="16"/>
          <w:lang w:val="en-GB"/>
        </w:rPr>
      </w:pPr>
    </w:p>
    <w:p w14:paraId="5767CA84" w14:textId="77777777" w:rsidR="003856AA" w:rsidRPr="00247381" w:rsidRDefault="003856AA" w:rsidP="00287A53">
      <w:pPr>
        <w:pStyle w:val="Kopfzeile"/>
        <w:spacing w:after="480"/>
        <w:contextualSpacing/>
        <w:rPr>
          <w:rFonts w:ascii="Calibri" w:hAnsi="Calibri" w:cs="Calibri"/>
          <w:color w:val="034A99"/>
          <w:sz w:val="16"/>
          <w:szCs w:val="16"/>
          <w:lang w:val="en-GB"/>
        </w:rPr>
      </w:pPr>
    </w:p>
    <w:p w14:paraId="7B14B215" w14:textId="1B6E3363" w:rsidR="003856AA" w:rsidRPr="008353B2" w:rsidRDefault="003856AA" w:rsidP="00503261">
      <w:pPr>
        <w:pStyle w:val="Kopfzeile"/>
        <w:spacing w:after="480" w:line="320" w:lineRule="exact"/>
        <w:contextualSpacing/>
        <w:jc w:val="center"/>
        <w:rPr>
          <w:rFonts w:ascii="Calibri" w:hAnsi="Calibri" w:cs="Calibri"/>
          <w:color w:val="003D84"/>
          <w:sz w:val="2"/>
          <w:szCs w:val="2"/>
          <w:lang w:val="en-GB"/>
        </w:rPr>
      </w:pPr>
      <w:r w:rsidRPr="008353B2"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  <w:t>END-USE CERTIFICATE (EUC) FOR DEFENCE-RELATED PRODUCTS</w:t>
      </w:r>
    </w:p>
    <w:p w14:paraId="394C8ACF" w14:textId="38E1B27B" w:rsidR="003A179E" w:rsidRDefault="003856AA" w:rsidP="007F7AB3">
      <w:pPr>
        <w:pStyle w:val="Kopfzeile"/>
        <w:spacing w:line="320" w:lineRule="exact"/>
        <w:contextualSpacing/>
        <w:jc w:val="center"/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</w:pPr>
      <w:r w:rsidRPr="008353B2"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  <w:t>for presentation to the Export Control Authorit</w:t>
      </w:r>
      <w:r w:rsidR="00C64495" w:rsidRPr="008353B2"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  <w:t>y</w:t>
      </w:r>
      <w:r w:rsidRPr="008353B2"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  <w:t xml:space="preserve"> of the Republic of Austria</w:t>
      </w:r>
      <w:bookmarkStart w:id="2" w:name="_Hlk211611106"/>
      <w:bookmarkStart w:id="3" w:name="_Hlk211611202"/>
      <w:bookmarkEnd w:id="0"/>
    </w:p>
    <w:p w14:paraId="1132C5AB" w14:textId="77777777" w:rsidR="007F7AB3" w:rsidRPr="008353B2" w:rsidRDefault="007F7AB3" w:rsidP="007F7AB3">
      <w:pPr>
        <w:pStyle w:val="Kopfzeile"/>
        <w:spacing w:line="320" w:lineRule="exact"/>
        <w:contextualSpacing/>
        <w:jc w:val="center"/>
        <w:rPr>
          <w:rFonts w:ascii="Calibri" w:hAnsi="Calibri" w:cs="Calibri"/>
          <w:b/>
          <w:bCs/>
          <w:color w:val="003D84"/>
          <w:sz w:val="28"/>
          <w:szCs w:val="28"/>
          <w:lang w:val="en-GB"/>
        </w:rPr>
      </w:pPr>
    </w:p>
    <w:p w14:paraId="690F558E" w14:textId="30DDBA74" w:rsidR="00787B65" w:rsidRDefault="00787B65" w:rsidP="00E211F1">
      <w:pPr>
        <w:widowControl w:val="0"/>
        <w:tabs>
          <w:tab w:val="left" w:pos="6590"/>
          <w:tab w:val="left" w:pos="8186"/>
        </w:tabs>
        <w:spacing w:after="0"/>
        <w:rPr>
          <w:rFonts w:ascii="Calibri" w:hAnsi="Calibri" w:cs="Calibri"/>
          <w:b/>
          <w:bCs/>
          <w:sz w:val="24"/>
          <w:szCs w:val="24"/>
          <w:lang w:val="en-GB"/>
        </w:rPr>
      </w:pPr>
      <w:bookmarkStart w:id="4" w:name="_Hlk211611355"/>
      <w:r w:rsidRPr="003856AA">
        <w:rPr>
          <w:rFonts w:ascii="Calibri" w:hAnsi="Calibri" w:cs="Calibri"/>
          <w:sz w:val="24"/>
          <w:szCs w:val="24"/>
          <w:lang w:val="en-GB"/>
        </w:rPr>
        <w:t xml:space="preserve">In accordance with the Foreign Trade Act 2011 of the Federal Republic of Austria which states that granting of an 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>intra</w:t>
      </w:r>
      <w:r w:rsidR="00B933D9" w:rsidRPr="003856AA">
        <w:rPr>
          <w:rFonts w:ascii="Calibri" w:hAnsi="Calibri" w:cs="Calibri"/>
          <w:b/>
          <w:bCs/>
          <w:sz w:val="24"/>
          <w:szCs w:val="24"/>
          <w:lang w:val="en-GB"/>
        </w:rPr>
        <w:t>-</w:t>
      </w:r>
      <w:r w:rsidR="00491642" w:rsidRPr="003856AA">
        <w:rPr>
          <w:rFonts w:ascii="Calibri" w:hAnsi="Calibri" w:cs="Calibri"/>
          <w:b/>
          <w:bCs/>
          <w:sz w:val="24"/>
          <w:szCs w:val="24"/>
          <w:lang w:val="en-GB"/>
        </w:rPr>
        <w:t>C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 xml:space="preserve">ommunity </w:t>
      </w:r>
      <w:r w:rsidR="00491642" w:rsidRPr="003856AA">
        <w:rPr>
          <w:rFonts w:ascii="Calibri" w:hAnsi="Calibri" w:cs="Calibri"/>
          <w:b/>
          <w:bCs/>
          <w:sz w:val="24"/>
          <w:szCs w:val="24"/>
          <w:lang w:val="en-GB"/>
        </w:rPr>
        <w:t xml:space="preserve">transfer 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>licence</w:t>
      </w:r>
      <w:r w:rsidRPr="003856AA">
        <w:rPr>
          <w:rFonts w:ascii="Calibri" w:hAnsi="Calibri" w:cs="Calibri"/>
          <w:sz w:val="24"/>
          <w:szCs w:val="24"/>
          <w:lang w:val="en-GB"/>
        </w:rPr>
        <w:t xml:space="preserve"> is dependent on the presentation of an end-use certificate, 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>we (I) certify</w:t>
      </w:r>
      <w:r w:rsidR="00543DB1" w:rsidRPr="003856AA">
        <w:rPr>
          <w:rFonts w:ascii="Calibri" w:hAnsi="Calibri" w:cs="Calibri"/>
          <w:b/>
          <w:bCs/>
          <w:sz w:val="24"/>
          <w:szCs w:val="24"/>
          <w:lang w:val="en-GB"/>
        </w:rPr>
        <w:t>,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 xml:space="preserve"> that the </w:t>
      </w:r>
      <w:r w:rsidR="005A5F41" w:rsidRPr="003856AA">
        <w:rPr>
          <w:rFonts w:ascii="Calibri" w:hAnsi="Calibri" w:cs="Calibri"/>
          <w:b/>
          <w:bCs/>
          <w:sz w:val="24"/>
          <w:szCs w:val="24"/>
          <w:lang w:val="en-GB"/>
        </w:rPr>
        <w:t>item(s):</w:t>
      </w:r>
      <w:bookmarkStart w:id="5" w:name="_Hlk215749876"/>
    </w:p>
    <w:p w14:paraId="132029E0" w14:textId="77777777" w:rsidR="00E211F1" w:rsidRPr="003856AA" w:rsidRDefault="00E211F1" w:rsidP="00E211F1">
      <w:pPr>
        <w:widowControl w:val="0"/>
        <w:tabs>
          <w:tab w:val="left" w:pos="6590"/>
          <w:tab w:val="left" w:pos="8186"/>
        </w:tabs>
        <w:spacing w:after="0"/>
        <w:rPr>
          <w:rFonts w:ascii="Calibri" w:hAnsi="Calibri" w:cs="Calibri"/>
          <w:sz w:val="24"/>
          <w:szCs w:val="24"/>
          <w:lang w:val="en-GB"/>
        </w:rPr>
      </w:pPr>
    </w:p>
    <w:p w14:paraId="211EBFCF" w14:textId="33B12D95" w:rsidR="007B6B23" w:rsidRPr="003856AA" w:rsidRDefault="005A5F41" w:rsidP="00EC03E1">
      <w:pPr>
        <w:tabs>
          <w:tab w:val="left" w:pos="6096"/>
          <w:tab w:val="left" w:pos="8080"/>
        </w:tabs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Description of the item</w:t>
      </w:r>
      <w:r w:rsidR="001E1566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(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s</w:t>
      </w:r>
      <w:r w:rsidR="001E1566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)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</w:t>
      </w: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>(goods, software or technology)</w:t>
      </w:r>
      <w:r w:rsidR="00B933D9" w:rsidRPr="003856AA">
        <w:rPr>
          <w:rFonts w:ascii="Calibri" w:hAnsi="Calibri" w:cs="Calibri"/>
          <w:snapToGrid w:val="0"/>
          <w:sz w:val="24"/>
          <w:szCs w:val="24"/>
          <w:lang w:val="en-GB"/>
        </w:rPr>
        <w:t>:</w:t>
      </w:r>
      <w:r w:rsidR="00EC03E1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ab/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Quantity/Unit</w:t>
      </w:r>
      <w:r w:rsidR="00687ADD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:</w:t>
      </w:r>
      <w:r w:rsidR="00EC03E1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ab/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Value</w:t>
      </w:r>
      <w:r w:rsidR="00B933D9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(EUR):</w:t>
      </w:r>
    </w:p>
    <w:p w14:paraId="53DBCCFC" w14:textId="77777777" w:rsidR="00082887" w:rsidRPr="00E97404" w:rsidRDefault="00082887" w:rsidP="00EC03E1">
      <w:pPr>
        <w:tabs>
          <w:tab w:val="left" w:pos="6096"/>
          <w:tab w:val="left" w:pos="8080"/>
        </w:tabs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p w14:paraId="2821DC93" w14:textId="77777777" w:rsidR="007B6B23" w:rsidRPr="003856AA" w:rsidRDefault="007B6B23" w:rsidP="00EC03E1">
      <w:pPr>
        <w:tabs>
          <w:tab w:val="left" w:pos="6096"/>
          <w:tab w:val="left" w:pos="8080"/>
        </w:tabs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W w:w="10575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6125"/>
        <w:gridCol w:w="1984"/>
        <w:gridCol w:w="2466"/>
      </w:tblGrid>
      <w:tr w:rsidR="008C3352" w:rsidRPr="00244CAE" w14:paraId="5553D546" w14:textId="77777777" w:rsidTr="00B72E3F">
        <w:trPr>
          <w:trHeight w:val="2132"/>
        </w:trPr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74E6E858" w14:textId="77777777" w:rsidR="006B12D3" w:rsidRPr="000D3432" w:rsidRDefault="006B12D3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  <w:bookmarkStart w:id="6" w:name="_Hlk215749462"/>
          </w:p>
          <w:p w14:paraId="0C6E0287" w14:textId="77777777" w:rsidR="00C43ED9" w:rsidRPr="000D3432" w:rsidRDefault="00C43ED9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DB60AEA" w14:textId="05922C8F" w:rsidR="006B12D3" w:rsidRPr="000D3432" w:rsidRDefault="006B12D3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1A3F30F" w14:textId="77777777" w:rsidR="001462FB" w:rsidRPr="000D3432" w:rsidRDefault="001462FB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9BD6DF4" w14:textId="77777777" w:rsidR="006B12D3" w:rsidRPr="000D3432" w:rsidRDefault="006B12D3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ECF733C" w14:textId="77777777" w:rsidR="001158D1" w:rsidRPr="000D3432" w:rsidRDefault="001158D1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6431571F" w14:textId="77777777" w:rsidR="001158D1" w:rsidRPr="000D3432" w:rsidRDefault="001158D1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BC919D2" w14:textId="77777777" w:rsidR="001158D1" w:rsidRPr="000D3432" w:rsidRDefault="001158D1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65852962" w14:textId="7CAC5F18" w:rsidR="008353B2" w:rsidRPr="000D3432" w:rsidRDefault="008353B2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CABECDC" w14:textId="77777777" w:rsidR="008C3352" w:rsidRDefault="008C3352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B49D53A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98AF6EF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7BA519F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760B5F0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406233F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BAD135C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5D5AA0A" w14:textId="77777777" w:rsidR="00F83BCA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E9357BE" w14:textId="78F3F7A8" w:rsidR="00F83BCA" w:rsidRPr="000D3432" w:rsidRDefault="00F83BCA" w:rsidP="006064CA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74A4DABB" w14:textId="77777777" w:rsidR="006B12D3" w:rsidRDefault="006B12D3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  <w:bookmarkStart w:id="7" w:name="_Hlk207716432"/>
          </w:p>
          <w:p w14:paraId="7E30600D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0603720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954879E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E2212A0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C1CC7D7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A5F2AA0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7CA4280" w14:textId="77777777" w:rsidR="00F83BCA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A861803" w14:textId="6FFAE779" w:rsidR="00F83BCA" w:rsidRPr="000D3432" w:rsidRDefault="00F83BCA" w:rsidP="006B12D3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</w:tr>
    </w:tbl>
    <w:bookmarkEnd w:id="6"/>
    <w:bookmarkEnd w:id="7"/>
    <w:p w14:paraId="21DD4817" w14:textId="77777777" w:rsidR="001462FB" w:rsidRPr="00537F48" w:rsidRDefault="001462FB" w:rsidP="008102BD">
      <w:pPr>
        <w:tabs>
          <w:tab w:val="left" w:pos="6096"/>
          <w:tab w:val="left" w:pos="8080"/>
        </w:tabs>
        <w:spacing w:after="0" w:line="240" w:lineRule="auto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Supplier in the Republic of Austria </w:t>
      </w:r>
      <w:r w:rsidRPr="00537F48">
        <w:rPr>
          <w:rFonts w:ascii="Calibri" w:hAnsi="Calibri" w:cs="Calibri"/>
          <w:snapToGrid w:val="0"/>
          <w:sz w:val="24"/>
          <w:szCs w:val="24"/>
          <w:lang w:val="en-GB"/>
        </w:rPr>
        <w:t>(name, address, phone, email, website):</w:t>
      </w:r>
    </w:p>
    <w:p w14:paraId="197DF892" w14:textId="77777777" w:rsidR="008102BD" w:rsidRPr="003856AA" w:rsidRDefault="008102BD" w:rsidP="008102BD">
      <w:pPr>
        <w:tabs>
          <w:tab w:val="left" w:pos="6096"/>
          <w:tab w:val="left" w:pos="8080"/>
        </w:tabs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1462FB" w:rsidRPr="00244CAE" w14:paraId="77210177" w14:textId="77777777" w:rsidTr="007B6B23">
        <w:trPr>
          <w:trHeight w:val="1784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70C23B9" w14:textId="77777777" w:rsidR="001462FB" w:rsidRPr="000D3432" w:rsidRDefault="001462FB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7C32BED" w14:textId="4C782B0E" w:rsidR="001462FB" w:rsidRPr="000D3432" w:rsidRDefault="001462FB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918A170" w14:textId="7192FA7E" w:rsidR="00EC03E1" w:rsidRPr="000D3432" w:rsidRDefault="00EC03E1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C36443F" w14:textId="2BD812B3" w:rsidR="001462FB" w:rsidRPr="000D3432" w:rsidRDefault="001462FB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8E51C52" w14:textId="77777777" w:rsidR="001462FB" w:rsidRPr="000D3432" w:rsidRDefault="001462FB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B048032" w14:textId="77777777" w:rsidR="001462FB" w:rsidRPr="000D3432" w:rsidRDefault="001462FB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4EABEF4" w14:textId="77777777" w:rsidR="001158D1" w:rsidRPr="000D3432" w:rsidRDefault="001158D1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AAABD08" w14:textId="77777777" w:rsidR="00986544" w:rsidRPr="000D3432" w:rsidRDefault="00986544" w:rsidP="00F71DB6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87C6450" w14:textId="007C8AF0" w:rsidR="008353B2" w:rsidRPr="008353B2" w:rsidRDefault="008353B2" w:rsidP="00F71DB6">
            <w:pPr>
              <w:spacing w:line="220" w:lineRule="exact"/>
              <w:contextualSpacing/>
              <w:rPr>
                <w:rFonts w:ascii="Calibri" w:hAnsi="Calibri" w:cs="Calibri"/>
                <w:szCs w:val="24"/>
                <w:lang w:val="en-GB"/>
              </w:rPr>
            </w:pPr>
          </w:p>
        </w:tc>
      </w:tr>
    </w:tbl>
    <w:p w14:paraId="00C57A30" w14:textId="7A80A052" w:rsidR="009714D4" w:rsidRPr="003856AA" w:rsidRDefault="009714D4" w:rsidP="00471638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Consignee </w:t>
      </w:r>
      <w:r w:rsidRPr="00537F48">
        <w:rPr>
          <w:rFonts w:ascii="Calibri" w:hAnsi="Calibri" w:cs="Calibri"/>
          <w:snapToGrid w:val="0"/>
          <w:sz w:val="24"/>
          <w:szCs w:val="24"/>
          <w:lang w:val="en-GB"/>
        </w:rPr>
        <w:t>(name, address, phone, email, website):</w:t>
      </w:r>
    </w:p>
    <w:p w14:paraId="4FCE0A37" w14:textId="77777777" w:rsidR="00082887" w:rsidRPr="00E97404" w:rsidRDefault="00082887" w:rsidP="00471638">
      <w:pPr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p w14:paraId="2794BB8D" w14:textId="77777777" w:rsidR="008102BD" w:rsidRPr="003856AA" w:rsidRDefault="008102BD" w:rsidP="00471638">
      <w:pPr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2B2591" w:rsidRPr="00244CAE" w14:paraId="7EC56EA1" w14:textId="77777777" w:rsidTr="007B6B23">
        <w:trPr>
          <w:trHeight w:val="1787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77117C1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8A8EAB5" w14:textId="199977C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F94D693" w14:textId="77777777" w:rsidR="00EC03E1" w:rsidRPr="000D3432" w:rsidRDefault="00EC03E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E6B4D62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ADC179E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882AD90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9A33F9E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61BC002D" w14:textId="77777777" w:rsidR="001158D1" w:rsidRPr="000D3432" w:rsidRDefault="001158D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8494AC0" w14:textId="6CF0821A" w:rsidR="008353B2" w:rsidRPr="003856AA" w:rsidRDefault="008353B2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</w:tr>
    </w:tbl>
    <w:p w14:paraId="65D8D801" w14:textId="1CBB74F6" w:rsidR="008102BD" w:rsidRPr="003856AA" w:rsidRDefault="009714D4" w:rsidP="008E1D52">
      <w:pPr>
        <w:spacing w:after="0" w:line="240" w:lineRule="auto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End-User, if different from consignee</w:t>
      </w: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 xml:space="preserve"> (name, address, phone, email, website):</w:t>
      </w:r>
    </w:p>
    <w:p w14:paraId="50F14D3E" w14:textId="77777777" w:rsidR="00082887" w:rsidRPr="003856AA" w:rsidRDefault="00082887" w:rsidP="008E1D52">
      <w:pPr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pPr w:leftFromText="141" w:rightFromText="141" w:vertAnchor="text" w:horzAnchor="margin" w:tblpY="57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2B2591" w:rsidRPr="00244CAE" w14:paraId="47C5743F" w14:textId="77777777" w:rsidTr="007B6B23">
        <w:trPr>
          <w:trHeight w:val="1797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5EC1212E" w14:textId="77777777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222D554" w14:textId="77777777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D5EB567" w14:textId="2CE4F50D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0B1042B" w14:textId="51BB30C4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54ABACE" w14:textId="77777777" w:rsidR="00EC03E1" w:rsidRPr="000D3432" w:rsidRDefault="00EC03E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56231F8" w14:textId="77777777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E41F33B" w14:textId="045FAB5F" w:rsidR="002B2591" w:rsidRPr="000D3432" w:rsidRDefault="002B2591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653E1A00" w14:textId="77777777" w:rsidR="008353B2" w:rsidRPr="000D3432" w:rsidRDefault="008353B2" w:rsidP="00EA0355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60696E9D" w14:textId="77777777" w:rsidR="001158D1" w:rsidRPr="008353B2" w:rsidRDefault="001158D1" w:rsidP="00EA0355">
            <w:pPr>
              <w:spacing w:line="220" w:lineRule="exact"/>
              <w:contextualSpacing/>
              <w:rPr>
                <w:rFonts w:ascii="Calibri" w:hAnsi="Calibri" w:cs="Calibri"/>
                <w:szCs w:val="24"/>
                <w:lang w:val="en-GB"/>
              </w:rPr>
            </w:pPr>
          </w:p>
        </w:tc>
      </w:tr>
    </w:tbl>
    <w:p w14:paraId="157B5E10" w14:textId="5E82D523" w:rsidR="008102BD" w:rsidRPr="003856AA" w:rsidRDefault="00940478" w:rsidP="002B2591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Scope of business of end-user:</w:t>
      </w:r>
    </w:p>
    <w:p w14:paraId="635BD87B" w14:textId="77777777" w:rsidR="00082887" w:rsidRPr="00E97404" w:rsidRDefault="00082887" w:rsidP="002B2591">
      <w:pPr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pPr w:leftFromText="141" w:rightFromText="141" w:vertAnchor="text" w:horzAnchor="margin" w:tblpY="66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2B2591" w:rsidRPr="00244CAE" w14:paraId="67E858F9" w14:textId="77777777" w:rsidTr="002B2591">
        <w:trPr>
          <w:trHeight w:val="1123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70E9497F" w14:textId="77777777" w:rsidR="002B2591" w:rsidRPr="000D3432" w:rsidRDefault="002B2591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0B58193" w14:textId="4527483F" w:rsidR="002B2591" w:rsidRPr="000D3432" w:rsidRDefault="002B2591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F0B7341" w14:textId="77777777" w:rsidR="008353B2" w:rsidRDefault="008353B2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591E15B" w14:textId="77777777" w:rsidR="00954869" w:rsidRPr="000D3432" w:rsidRDefault="00954869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DC91C09" w14:textId="77777777" w:rsidR="002B2591" w:rsidRPr="000D3432" w:rsidRDefault="002B2591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3799017" w14:textId="5A502D9B" w:rsidR="002B2591" w:rsidRPr="000D3432" w:rsidRDefault="002B2591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0F28C78" w14:textId="4027BE18" w:rsidR="00EC03E1" w:rsidRPr="000D3432" w:rsidRDefault="00EC03E1" w:rsidP="002B2591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74BF3F32" w14:textId="77777777" w:rsidR="002B2591" w:rsidRPr="008353B2" w:rsidRDefault="002B2591" w:rsidP="002B2591">
            <w:pPr>
              <w:spacing w:line="220" w:lineRule="exact"/>
              <w:contextualSpacing/>
              <w:rPr>
                <w:rFonts w:ascii="Calibri" w:hAnsi="Calibri" w:cs="Calibri"/>
                <w:szCs w:val="24"/>
                <w:lang w:val="en-GB"/>
              </w:rPr>
            </w:pPr>
          </w:p>
        </w:tc>
      </w:tr>
    </w:tbl>
    <w:p w14:paraId="72634177" w14:textId="5609E234" w:rsidR="00794B0F" w:rsidRPr="003856AA" w:rsidRDefault="00893811" w:rsidP="00893811">
      <w:pPr>
        <w:tabs>
          <w:tab w:val="left" w:pos="1530"/>
          <w:tab w:val="left" w:pos="7410"/>
        </w:tabs>
        <w:spacing w:after="0" w:line="160" w:lineRule="exact"/>
        <w:contextualSpacing/>
        <w:rPr>
          <w:rFonts w:ascii="Calibri" w:hAnsi="Calibri" w:cs="Calibri"/>
          <w:sz w:val="24"/>
          <w:szCs w:val="24"/>
          <w:lang w:val="en-GB"/>
        </w:rPr>
      </w:pPr>
      <w:r>
        <w:rPr>
          <w:rFonts w:ascii="Calibri" w:hAnsi="Calibri" w:cs="Calibri"/>
          <w:sz w:val="24"/>
          <w:szCs w:val="24"/>
          <w:lang w:val="en-GB"/>
        </w:rPr>
        <w:lastRenderedPageBreak/>
        <w:tab/>
      </w:r>
      <w:r>
        <w:rPr>
          <w:rFonts w:ascii="Calibri" w:hAnsi="Calibri" w:cs="Calibri"/>
          <w:sz w:val="24"/>
          <w:szCs w:val="24"/>
          <w:lang w:val="en-GB"/>
        </w:rPr>
        <w:tab/>
      </w:r>
    </w:p>
    <w:tbl>
      <w:tblPr>
        <w:tblStyle w:val="TableGrid"/>
        <w:tblpPr w:leftFromText="141" w:rightFromText="141" w:vertAnchor="text" w:horzAnchor="margin" w:tblpY="319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964F29" w:rsidRPr="00244CAE" w14:paraId="5F9E0296" w14:textId="77777777" w:rsidTr="00964F29">
        <w:trPr>
          <w:trHeight w:val="1123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B38387D" w14:textId="77777777" w:rsidR="00964F29" w:rsidRPr="000D3432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26DBDC2B" w14:textId="77777777" w:rsidR="00964F29" w:rsidRPr="000D3432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5B9A1F68" w14:textId="77777777" w:rsidR="00964F29" w:rsidRPr="000D3432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2B3C50E" w14:textId="77777777" w:rsidR="00964F29" w:rsidRPr="000D3432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059B6FA0" w14:textId="77777777" w:rsidR="00964F29" w:rsidRPr="000D3432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3715EFD1" w14:textId="77777777" w:rsidR="00964F29" w:rsidRPr="003856AA" w:rsidRDefault="00964F29" w:rsidP="00964F29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</w:tr>
    </w:tbl>
    <w:p w14:paraId="64E5D5A2" w14:textId="60419000" w:rsidR="00BB3C75" w:rsidRPr="003856AA" w:rsidRDefault="00A4247D" w:rsidP="00BB3C75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will only be used for</w:t>
      </w:r>
      <w:r w:rsidR="003958A4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</w:t>
      </w:r>
      <w:r w:rsidR="003958A4" w:rsidRPr="00537F48">
        <w:rPr>
          <w:rFonts w:ascii="Calibri" w:hAnsi="Calibri" w:cs="Calibri"/>
          <w:snapToGrid w:val="0"/>
          <w:sz w:val="24"/>
          <w:szCs w:val="24"/>
          <w:lang w:val="en-GB"/>
        </w:rPr>
        <w:t>(intended end-use):</w:t>
      </w:r>
    </w:p>
    <w:p w14:paraId="6B863298" w14:textId="4ADF772B" w:rsidR="002E220A" w:rsidRPr="003856AA" w:rsidRDefault="00A13FB0" w:rsidP="002B2591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i</w:t>
      </w:r>
      <w:r w:rsidR="002E220A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n</w:t>
      </w:r>
      <w:r w:rsidR="003958A4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the</w:t>
      </w:r>
      <w:r w:rsidR="002E220A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</w:t>
      </w:r>
      <w:r w:rsidR="00A4247D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country of </w:t>
      </w:r>
      <w:r w:rsidR="002E220A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the </w:t>
      </w:r>
      <w:proofErr w:type="gramStart"/>
      <w:r w:rsidR="002E220A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final destination</w:t>
      </w:r>
      <w:proofErr w:type="gramEnd"/>
      <w:r w:rsidR="002E220A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:</w:t>
      </w:r>
    </w:p>
    <w:p w14:paraId="0A64DDA4" w14:textId="77777777" w:rsidR="00BB3C75" w:rsidRPr="003856AA" w:rsidRDefault="00BB3C75" w:rsidP="002B2591">
      <w:pPr>
        <w:spacing w:after="0" w:line="240" w:lineRule="auto"/>
        <w:rPr>
          <w:rFonts w:ascii="Calibri" w:hAnsi="Calibri" w:cs="Calibri"/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2B2591" w:rsidRPr="00244CAE" w14:paraId="11CC6D3C" w14:textId="77777777" w:rsidTr="00C43ED9">
        <w:trPr>
          <w:trHeight w:val="810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7B248448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42F3BF8F" w14:textId="77777777" w:rsidR="002B2591" w:rsidRPr="000D3432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  <w:p w14:paraId="1C089F1A" w14:textId="77777777" w:rsidR="002B2591" w:rsidRPr="003856AA" w:rsidRDefault="002B2591" w:rsidP="00BB5C3F">
            <w:pPr>
              <w:spacing w:line="220" w:lineRule="exact"/>
              <w:contextualSpacing/>
              <w:rPr>
                <w:rFonts w:ascii="Calibri" w:hAnsi="Calibri" w:cs="Calibri"/>
                <w:sz w:val="24"/>
                <w:szCs w:val="24"/>
                <w:lang w:val="en-GB"/>
              </w:rPr>
            </w:pPr>
          </w:p>
        </w:tc>
      </w:tr>
    </w:tbl>
    <w:p w14:paraId="68322859" w14:textId="77777777" w:rsidR="002B2591" w:rsidRPr="003856AA" w:rsidRDefault="002B2591" w:rsidP="002B2591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</w:p>
    <w:p w14:paraId="060A9CE0" w14:textId="77777777" w:rsidR="002B2591" w:rsidRPr="003856AA" w:rsidRDefault="002B2591" w:rsidP="002B2591">
      <w:pPr>
        <w:spacing w:after="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</w:p>
    <w:bookmarkEnd w:id="5"/>
    <w:p w14:paraId="164FD626" w14:textId="33E39DAD" w:rsidR="009D4973" w:rsidRPr="003856AA" w:rsidRDefault="00055B87" w:rsidP="00E76050">
      <w:pPr>
        <w:spacing w:after="2040" w:line="240" w:lineRule="auto"/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>We (I) certify</w:t>
      </w:r>
      <w:r w:rsidR="00543DB1" w:rsidRPr="003856AA">
        <w:rPr>
          <w:rFonts w:ascii="Calibri" w:hAnsi="Calibri" w:cs="Calibri"/>
          <w:b/>
          <w:bCs/>
          <w:sz w:val="24"/>
          <w:szCs w:val="24"/>
          <w:lang w:val="en-GB"/>
        </w:rPr>
        <w:t>,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 xml:space="preserve"> that we (I) will not re-export the </w:t>
      </w:r>
      <w:r w:rsidR="005C5F0A" w:rsidRPr="003856AA">
        <w:rPr>
          <w:rFonts w:ascii="Calibri" w:hAnsi="Calibri" w:cs="Calibri"/>
          <w:b/>
          <w:bCs/>
          <w:sz w:val="24"/>
          <w:szCs w:val="24"/>
          <w:lang w:val="en-GB"/>
        </w:rPr>
        <w:t>item(s) to third countries</w:t>
      </w:r>
      <w:r w:rsidRPr="003856AA">
        <w:rPr>
          <w:rFonts w:ascii="Calibri" w:hAnsi="Calibri" w:cs="Calibri"/>
          <w:b/>
          <w:bCs/>
          <w:sz w:val="24"/>
          <w:szCs w:val="24"/>
          <w:lang w:val="en-GB"/>
        </w:rPr>
        <w:t xml:space="preserve"> without the approval of 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the</w:t>
      </w:r>
      <w:r w:rsidR="00BA3FFB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</w:t>
      </w:r>
      <w:r w:rsidR="003958A4"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competent 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Export Control Authorit</w:t>
      </w:r>
      <w:r w:rsidR="0086254C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>y</w:t>
      </w:r>
      <w:r w:rsidRPr="003856AA">
        <w:rPr>
          <w:rFonts w:ascii="Calibri" w:hAnsi="Calibri" w:cs="Calibri"/>
          <w:b/>
          <w:bCs/>
          <w:snapToGrid w:val="0"/>
          <w:sz w:val="24"/>
          <w:szCs w:val="24"/>
          <w:lang w:val="en-GB"/>
        </w:rPr>
        <w:t xml:space="preserve"> of our (my) country.</w:t>
      </w:r>
    </w:p>
    <w:p w14:paraId="0FD73D0F" w14:textId="0BF31F24" w:rsidR="00BA3FFB" w:rsidRPr="003856AA" w:rsidRDefault="00E26A10" w:rsidP="00E76050">
      <w:pPr>
        <w:spacing w:after="2040" w:line="240" w:lineRule="auto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>……………………………………………………………………..</w:t>
      </w:r>
      <w:r w:rsidR="00A41963" w:rsidRPr="003856AA">
        <w:rPr>
          <w:rFonts w:ascii="Calibri" w:hAnsi="Calibri" w:cs="Calibri"/>
          <w:snapToGrid w:val="0"/>
          <w:sz w:val="24"/>
          <w:szCs w:val="24"/>
          <w:lang w:val="en-GB"/>
        </w:rPr>
        <w:br/>
      </w:r>
      <w:r w:rsidR="00BA3FFB" w:rsidRPr="003856AA">
        <w:rPr>
          <w:rFonts w:ascii="Calibri" w:hAnsi="Calibri" w:cs="Calibri"/>
          <w:snapToGrid w:val="0"/>
          <w:sz w:val="24"/>
          <w:szCs w:val="24"/>
          <w:lang w:val="en-GB"/>
        </w:rPr>
        <w:t xml:space="preserve">Original signature of the consignee/end-user </w:t>
      </w:r>
    </w:p>
    <w:p w14:paraId="4F4E2657" w14:textId="2EB2B3F8" w:rsidR="00BA3FFB" w:rsidRPr="003856AA" w:rsidRDefault="00E26A10" w:rsidP="00E76050">
      <w:pPr>
        <w:spacing w:after="2280" w:line="240" w:lineRule="auto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>……………………………………………………………………..</w:t>
      </w:r>
      <w:r w:rsidR="00E040A0" w:rsidRPr="003856AA">
        <w:rPr>
          <w:rFonts w:ascii="Calibri" w:hAnsi="Calibri" w:cs="Calibri"/>
          <w:snapToGrid w:val="0"/>
          <w:sz w:val="24"/>
          <w:szCs w:val="24"/>
          <w:lang w:val="en-GB"/>
        </w:rPr>
        <w:br/>
      </w:r>
      <w:r w:rsidR="00BA3FFB" w:rsidRPr="003856AA">
        <w:rPr>
          <w:rFonts w:ascii="Calibri" w:hAnsi="Calibri" w:cs="Calibri"/>
          <w:snapToGrid w:val="0"/>
          <w:sz w:val="24"/>
          <w:szCs w:val="24"/>
          <w:lang w:val="en-GB"/>
        </w:rPr>
        <w:t xml:space="preserve">Name and title of signer in block letters </w:t>
      </w:r>
    </w:p>
    <w:bookmarkEnd w:id="2"/>
    <w:bookmarkEnd w:id="4"/>
    <w:p w14:paraId="42C4501F" w14:textId="72031600" w:rsidR="008A6D27" w:rsidRPr="003856AA" w:rsidRDefault="00E040A0" w:rsidP="00E76050">
      <w:pPr>
        <w:spacing w:after="2040" w:line="240" w:lineRule="auto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>……………………………………………………………………..</w:t>
      </w:r>
      <w:r w:rsidR="00A41963" w:rsidRPr="003856AA">
        <w:rPr>
          <w:rFonts w:ascii="Calibri" w:hAnsi="Calibri" w:cs="Calibri"/>
          <w:snapToGrid w:val="0"/>
          <w:sz w:val="24"/>
          <w:szCs w:val="24"/>
          <w:lang w:val="en-GB"/>
        </w:rPr>
        <w:br/>
      </w:r>
      <w:r w:rsidR="00BA3FFB" w:rsidRPr="003856AA">
        <w:rPr>
          <w:rFonts w:ascii="Calibri" w:hAnsi="Calibri" w:cs="Calibri"/>
          <w:snapToGrid w:val="0"/>
          <w:sz w:val="24"/>
          <w:szCs w:val="24"/>
          <w:lang w:val="en-GB"/>
        </w:rPr>
        <w:t xml:space="preserve">Company stamp / official seal </w:t>
      </w:r>
    </w:p>
    <w:p w14:paraId="2F72494C" w14:textId="7B6FE938" w:rsidR="008353B2" w:rsidRDefault="00A41963" w:rsidP="008C3352">
      <w:pPr>
        <w:tabs>
          <w:tab w:val="left" w:pos="2835"/>
        </w:tabs>
        <w:spacing w:after="840"/>
        <w:rPr>
          <w:rFonts w:ascii="Calibri" w:hAnsi="Calibri" w:cs="Calibri"/>
          <w:snapToGrid w:val="0"/>
          <w:sz w:val="24"/>
          <w:szCs w:val="24"/>
          <w:lang w:val="en-GB"/>
        </w:rPr>
      </w:pP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t>………………………………………………………………………</w:t>
      </w:r>
      <w:r w:rsidRPr="003856AA">
        <w:rPr>
          <w:rFonts w:ascii="Calibri" w:hAnsi="Calibri" w:cs="Calibri"/>
          <w:snapToGrid w:val="0"/>
          <w:sz w:val="24"/>
          <w:szCs w:val="24"/>
          <w:lang w:val="en-GB"/>
        </w:rPr>
        <w:br/>
      </w:r>
      <w:r w:rsidR="00BA3FFB" w:rsidRPr="003856AA">
        <w:rPr>
          <w:rFonts w:ascii="Calibri" w:hAnsi="Calibri" w:cs="Calibri"/>
          <w:snapToGrid w:val="0"/>
          <w:sz w:val="24"/>
          <w:szCs w:val="24"/>
          <w:lang w:val="en-GB"/>
        </w:rPr>
        <w:t>Place</w:t>
      </w:r>
      <w:r w:rsidR="00BA3FFB" w:rsidRPr="003856AA">
        <w:rPr>
          <w:rFonts w:ascii="Calibri" w:hAnsi="Calibri" w:cs="Calibri"/>
          <w:snapToGrid w:val="0"/>
          <w:sz w:val="24"/>
          <w:szCs w:val="24"/>
          <w:lang w:val="en-GB"/>
        </w:rPr>
        <w:tab/>
        <w:t>Date</w:t>
      </w:r>
      <w:bookmarkEnd w:id="1"/>
      <w:bookmarkEnd w:id="3"/>
    </w:p>
    <w:sectPr w:rsidR="008353B2" w:rsidSect="00862138">
      <w:footerReference w:type="default" r:id="rId8"/>
      <w:footerReference w:type="first" r:id="rId9"/>
      <w:pgSz w:w="11906" w:h="16838" w:code="9"/>
      <w:pgMar w:top="567" w:right="680" w:bottom="567" w:left="680" w:header="51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809E6" w14:textId="77777777" w:rsidR="0036565E" w:rsidRDefault="0036565E" w:rsidP="00D14B94">
      <w:pPr>
        <w:spacing w:line="240" w:lineRule="auto"/>
      </w:pPr>
      <w:r>
        <w:separator/>
      </w:r>
    </w:p>
    <w:p w14:paraId="25308AB5" w14:textId="77777777" w:rsidR="0036565E" w:rsidRDefault="0036565E"/>
  </w:endnote>
  <w:endnote w:type="continuationSeparator" w:id="0">
    <w:p w14:paraId="6375AC3B" w14:textId="77777777" w:rsidR="0036565E" w:rsidRDefault="0036565E" w:rsidP="00D14B94">
      <w:pPr>
        <w:spacing w:line="240" w:lineRule="auto"/>
      </w:pPr>
      <w:r>
        <w:continuationSeparator/>
      </w:r>
    </w:p>
    <w:p w14:paraId="345D33F1" w14:textId="77777777" w:rsidR="0036565E" w:rsidRDefault="0036565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E971B" w14:textId="2EFDFDBA" w:rsidR="004E1755" w:rsidRPr="00382796" w:rsidRDefault="00D93940" w:rsidP="008353B2">
    <w:pPr>
      <w:pStyle w:val="Fuzeile"/>
      <w:tabs>
        <w:tab w:val="right" w:pos="9639"/>
      </w:tabs>
      <w:rPr>
        <w:rFonts w:ascii="Calibri" w:hAnsi="Calibri" w:cs="Calibri"/>
        <w:szCs w:val="23"/>
        <w:lang w:val="en-GB"/>
      </w:rPr>
    </w:pPr>
    <w:r w:rsidRPr="00D93940">
      <w:rPr>
        <w:rFonts w:ascii="Calibri" w:hAnsi="Calibri" w:cs="Calibri"/>
        <w:szCs w:val="23"/>
        <w:lang w:val="en-GB"/>
      </w:rPr>
      <w:t>BMWET-Form EUC-ICT (</w:t>
    </w:r>
    <w:r w:rsidR="00893811">
      <w:rPr>
        <w:rFonts w:ascii="Calibri" w:hAnsi="Calibri" w:cs="Calibri"/>
        <w:szCs w:val="23"/>
        <w:lang w:val="en-GB"/>
      </w:rPr>
      <w:t>December</w:t>
    </w:r>
    <w:r w:rsidRPr="00D93940">
      <w:rPr>
        <w:rFonts w:ascii="Calibri" w:hAnsi="Calibri" w:cs="Calibri"/>
        <w:szCs w:val="23"/>
        <w:lang w:val="en-GB"/>
      </w:rPr>
      <w:t xml:space="preserve"> 2025)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E0E6F" w14:textId="33AB8494" w:rsidR="00845889" w:rsidRPr="003A179E" w:rsidRDefault="00D93940" w:rsidP="008353B2">
    <w:pPr>
      <w:pStyle w:val="Fuzeile"/>
      <w:tabs>
        <w:tab w:val="right" w:pos="9639"/>
      </w:tabs>
      <w:rPr>
        <w:rFonts w:ascii="Calibri" w:hAnsi="Calibri" w:cs="Calibri"/>
        <w:szCs w:val="23"/>
        <w:lang w:val="en-GB"/>
      </w:rPr>
    </w:pPr>
    <w:bookmarkStart w:id="8" w:name="_Hlk207797823"/>
    <w:r w:rsidRPr="00D93940">
      <w:rPr>
        <w:rFonts w:ascii="Calibri" w:hAnsi="Calibri" w:cs="Calibri"/>
        <w:szCs w:val="23"/>
        <w:lang w:val="en-GB"/>
      </w:rPr>
      <w:t>BMWET-Form EUC-ICT (</w:t>
    </w:r>
    <w:r w:rsidR="00893811">
      <w:rPr>
        <w:rFonts w:ascii="Calibri" w:hAnsi="Calibri" w:cs="Calibri"/>
        <w:szCs w:val="23"/>
        <w:lang w:val="en-GB"/>
      </w:rPr>
      <w:t>December</w:t>
    </w:r>
    <w:r w:rsidRPr="00D93940">
      <w:rPr>
        <w:rFonts w:ascii="Calibri" w:hAnsi="Calibri" w:cs="Calibri"/>
        <w:szCs w:val="23"/>
        <w:lang w:val="en-GB"/>
      </w:rPr>
      <w:t xml:space="preserve"> 2025)</w:t>
    </w:r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A667B" w14:textId="77777777" w:rsidR="0036565E" w:rsidRDefault="0036565E" w:rsidP="00D14B94">
      <w:pPr>
        <w:spacing w:line="240" w:lineRule="auto"/>
      </w:pPr>
      <w:r>
        <w:separator/>
      </w:r>
    </w:p>
    <w:p w14:paraId="1CCA2F6A" w14:textId="77777777" w:rsidR="0036565E" w:rsidRDefault="0036565E"/>
  </w:footnote>
  <w:footnote w:type="continuationSeparator" w:id="0">
    <w:p w14:paraId="22F97F29" w14:textId="77777777" w:rsidR="0036565E" w:rsidRDefault="0036565E" w:rsidP="00D14B94">
      <w:pPr>
        <w:spacing w:line="240" w:lineRule="auto"/>
      </w:pPr>
      <w:r>
        <w:continuationSeparator/>
      </w:r>
    </w:p>
    <w:p w14:paraId="5890125F" w14:textId="77777777" w:rsidR="0036565E" w:rsidRDefault="0036565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53440"/>
    <w:multiLevelType w:val="hybridMultilevel"/>
    <w:tmpl w:val="7A6032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A696C"/>
    <w:multiLevelType w:val="multilevel"/>
    <w:tmpl w:val="0C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A81A6D"/>
    <w:multiLevelType w:val="hybridMultilevel"/>
    <w:tmpl w:val="0484A810"/>
    <w:lvl w:ilvl="0" w:tplc="154EB7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8F1D2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CA6F23"/>
    <w:multiLevelType w:val="hybridMultilevel"/>
    <w:tmpl w:val="C1846852"/>
    <w:lvl w:ilvl="0" w:tplc="0C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715EB"/>
    <w:multiLevelType w:val="hybridMultilevel"/>
    <w:tmpl w:val="2586D97C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9F20227"/>
    <w:multiLevelType w:val="hybridMultilevel"/>
    <w:tmpl w:val="6B08855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0240F7"/>
    <w:multiLevelType w:val="hybridMultilevel"/>
    <w:tmpl w:val="596E3844"/>
    <w:lvl w:ilvl="0" w:tplc="1F64ADF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1C00189"/>
    <w:multiLevelType w:val="hybridMultilevel"/>
    <w:tmpl w:val="3D848266"/>
    <w:lvl w:ilvl="0" w:tplc="8D0EF0B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8F1D2E"/>
        <w:sz w:val="24"/>
        <w:u w:color="8F1D2E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25663B7"/>
    <w:multiLevelType w:val="hybridMultilevel"/>
    <w:tmpl w:val="7102C516"/>
    <w:lvl w:ilvl="0" w:tplc="0407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B8016C"/>
    <w:multiLevelType w:val="hybridMultilevel"/>
    <w:tmpl w:val="5B2C0440"/>
    <w:lvl w:ilvl="0" w:tplc="0FE29832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  <w:color w:val="8F1D2E"/>
        <w:sz w:val="24"/>
      </w:rPr>
    </w:lvl>
    <w:lvl w:ilvl="1" w:tplc="0C070003" w:tentative="1">
      <w:start w:val="1"/>
      <w:numFmt w:val="bullet"/>
      <w:lvlText w:val="o"/>
      <w:lvlJc w:val="left"/>
      <w:pPr>
        <w:ind w:left="287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59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431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03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75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47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19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914" w:hanging="360"/>
      </w:pPr>
      <w:rPr>
        <w:rFonts w:ascii="Wingdings" w:hAnsi="Wingdings" w:hint="default"/>
      </w:rPr>
    </w:lvl>
  </w:abstractNum>
  <w:abstractNum w:abstractNumId="10" w15:restartNumberingAfterBreak="0">
    <w:nsid w:val="280B66D8"/>
    <w:multiLevelType w:val="multilevel"/>
    <w:tmpl w:val="0C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8976064"/>
    <w:multiLevelType w:val="hybridMultilevel"/>
    <w:tmpl w:val="2952886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6F297F"/>
    <w:multiLevelType w:val="hybridMultilevel"/>
    <w:tmpl w:val="549EAE16"/>
    <w:lvl w:ilvl="0" w:tplc="154EB7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8F1D2E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3B6CC3"/>
    <w:multiLevelType w:val="hybridMultilevel"/>
    <w:tmpl w:val="684215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463C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4D335A"/>
    <w:multiLevelType w:val="hybridMultilevel"/>
    <w:tmpl w:val="8A78AC66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  <w:color w:val="8F1D2E"/>
        <w:sz w:val="24"/>
        <w:u w:color="8F1D2E"/>
      </w:rPr>
    </w:lvl>
    <w:lvl w:ilvl="1" w:tplc="0C07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5" w15:restartNumberingAfterBreak="0">
    <w:nsid w:val="3B5617D3"/>
    <w:multiLevelType w:val="multilevel"/>
    <w:tmpl w:val="13A051A6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28F769C"/>
    <w:multiLevelType w:val="hybridMultilevel"/>
    <w:tmpl w:val="B738608E"/>
    <w:lvl w:ilvl="0" w:tplc="0C070011">
      <w:start w:val="1"/>
      <w:numFmt w:val="decimal"/>
      <w:pStyle w:val="Listenabsatz"/>
      <w:lvlText w:val="%1)"/>
      <w:lvlJc w:val="left"/>
      <w:pPr>
        <w:ind w:left="1440" w:hanging="360"/>
      </w:pPr>
      <w:rPr>
        <w:rFonts w:hint="default"/>
        <w:color w:val="8F1D2E"/>
        <w:sz w:val="24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9097185"/>
    <w:multiLevelType w:val="hybridMultilevel"/>
    <w:tmpl w:val="7ED8849A"/>
    <w:lvl w:ilvl="0" w:tplc="154EB7E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8F1D2E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B690531"/>
    <w:multiLevelType w:val="hybridMultilevel"/>
    <w:tmpl w:val="B66CF964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682A75"/>
    <w:multiLevelType w:val="hybridMultilevel"/>
    <w:tmpl w:val="FF74D454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8F1D2E"/>
        <w:sz w:val="24"/>
        <w:u w:color="8F1D2E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8706079"/>
    <w:multiLevelType w:val="hybridMultilevel"/>
    <w:tmpl w:val="ACCEF806"/>
    <w:lvl w:ilvl="0" w:tplc="0C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A016D7"/>
    <w:multiLevelType w:val="hybridMultilevel"/>
    <w:tmpl w:val="EB9C5B1E"/>
    <w:lvl w:ilvl="0" w:tplc="0C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C626EA"/>
    <w:multiLevelType w:val="hybridMultilevel"/>
    <w:tmpl w:val="97C0074C"/>
    <w:lvl w:ilvl="0" w:tplc="39640192">
      <w:start w:val="5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EA77DA"/>
    <w:multiLevelType w:val="multilevel"/>
    <w:tmpl w:val="0C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66844FE"/>
    <w:multiLevelType w:val="hybridMultilevel"/>
    <w:tmpl w:val="DA10178C"/>
    <w:lvl w:ilvl="0" w:tplc="A5A67CBA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20"/>
        <w:szCs w:val="20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843104"/>
    <w:multiLevelType w:val="hybridMultilevel"/>
    <w:tmpl w:val="930836D8"/>
    <w:lvl w:ilvl="0" w:tplc="13BEE6DE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222" w:hanging="360"/>
      </w:pPr>
    </w:lvl>
    <w:lvl w:ilvl="2" w:tplc="0C07001B" w:tentative="1">
      <w:start w:val="1"/>
      <w:numFmt w:val="lowerRoman"/>
      <w:lvlText w:val="%3."/>
      <w:lvlJc w:val="right"/>
      <w:pPr>
        <w:ind w:left="1942" w:hanging="180"/>
      </w:pPr>
    </w:lvl>
    <w:lvl w:ilvl="3" w:tplc="0C07000F" w:tentative="1">
      <w:start w:val="1"/>
      <w:numFmt w:val="decimal"/>
      <w:lvlText w:val="%4."/>
      <w:lvlJc w:val="left"/>
      <w:pPr>
        <w:ind w:left="2662" w:hanging="360"/>
      </w:pPr>
    </w:lvl>
    <w:lvl w:ilvl="4" w:tplc="0C070019" w:tentative="1">
      <w:start w:val="1"/>
      <w:numFmt w:val="lowerLetter"/>
      <w:lvlText w:val="%5."/>
      <w:lvlJc w:val="left"/>
      <w:pPr>
        <w:ind w:left="3382" w:hanging="360"/>
      </w:pPr>
    </w:lvl>
    <w:lvl w:ilvl="5" w:tplc="0C07001B" w:tentative="1">
      <w:start w:val="1"/>
      <w:numFmt w:val="lowerRoman"/>
      <w:lvlText w:val="%6."/>
      <w:lvlJc w:val="right"/>
      <w:pPr>
        <w:ind w:left="4102" w:hanging="180"/>
      </w:pPr>
    </w:lvl>
    <w:lvl w:ilvl="6" w:tplc="0C07000F" w:tentative="1">
      <w:start w:val="1"/>
      <w:numFmt w:val="decimal"/>
      <w:lvlText w:val="%7."/>
      <w:lvlJc w:val="left"/>
      <w:pPr>
        <w:ind w:left="4822" w:hanging="360"/>
      </w:pPr>
    </w:lvl>
    <w:lvl w:ilvl="7" w:tplc="0C070019" w:tentative="1">
      <w:start w:val="1"/>
      <w:numFmt w:val="lowerLetter"/>
      <w:lvlText w:val="%8."/>
      <w:lvlJc w:val="left"/>
      <w:pPr>
        <w:ind w:left="5542" w:hanging="360"/>
      </w:pPr>
    </w:lvl>
    <w:lvl w:ilvl="8" w:tplc="0C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7A240EDB"/>
    <w:multiLevelType w:val="hybridMultilevel"/>
    <w:tmpl w:val="27D69A0E"/>
    <w:lvl w:ilvl="0" w:tplc="0C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814BFD"/>
    <w:multiLevelType w:val="hybridMultilevel"/>
    <w:tmpl w:val="9E84D28C"/>
    <w:lvl w:ilvl="0" w:tplc="02C0FD4C">
      <w:start w:val="1"/>
      <w:numFmt w:val="bullet"/>
      <w:lvlText w:val=""/>
      <w:lvlJc w:val="left"/>
      <w:pPr>
        <w:ind w:left="720" w:hanging="360"/>
      </w:pPr>
      <w:rPr>
        <w:rFonts w:ascii="Wingdings 2" w:hAnsi="Wingdings 2" w:hint="default"/>
        <w:b/>
        <w:sz w:val="24"/>
        <w:szCs w:val="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172968">
    <w:abstractNumId w:val="2"/>
  </w:num>
  <w:num w:numId="2" w16cid:durableId="1742217051">
    <w:abstractNumId w:val="17"/>
  </w:num>
  <w:num w:numId="3" w16cid:durableId="797724408">
    <w:abstractNumId w:val="12"/>
  </w:num>
  <w:num w:numId="4" w16cid:durableId="343017802">
    <w:abstractNumId w:val="11"/>
  </w:num>
  <w:num w:numId="5" w16cid:durableId="1276863606">
    <w:abstractNumId w:val="16"/>
  </w:num>
  <w:num w:numId="6" w16cid:durableId="1325938521">
    <w:abstractNumId w:val="7"/>
  </w:num>
  <w:num w:numId="7" w16cid:durableId="515579749">
    <w:abstractNumId w:val="14"/>
  </w:num>
  <w:num w:numId="8" w16cid:durableId="1222860787">
    <w:abstractNumId w:val="9"/>
  </w:num>
  <w:num w:numId="9" w16cid:durableId="322511010">
    <w:abstractNumId w:val="19"/>
  </w:num>
  <w:num w:numId="10" w16cid:durableId="6829779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10747204">
    <w:abstractNumId w:val="4"/>
  </w:num>
  <w:num w:numId="12" w16cid:durableId="1422990553">
    <w:abstractNumId w:val="0"/>
  </w:num>
  <w:num w:numId="13" w16cid:durableId="48656042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10995494">
    <w:abstractNumId w:val="18"/>
  </w:num>
  <w:num w:numId="15" w16cid:durableId="1260748208">
    <w:abstractNumId w:val="27"/>
  </w:num>
  <w:num w:numId="16" w16cid:durableId="1856338948">
    <w:abstractNumId w:val="24"/>
  </w:num>
  <w:num w:numId="17" w16cid:durableId="2039431273">
    <w:abstractNumId w:val="13"/>
  </w:num>
  <w:num w:numId="18" w16cid:durableId="1189489538">
    <w:abstractNumId w:val="22"/>
  </w:num>
  <w:num w:numId="19" w16cid:durableId="1712920151">
    <w:abstractNumId w:val="10"/>
  </w:num>
  <w:num w:numId="20" w16cid:durableId="1484548168">
    <w:abstractNumId w:val="1"/>
  </w:num>
  <w:num w:numId="21" w16cid:durableId="752970796">
    <w:abstractNumId w:val="20"/>
  </w:num>
  <w:num w:numId="22" w16cid:durableId="1247571089">
    <w:abstractNumId w:val="26"/>
  </w:num>
  <w:num w:numId="23" w16cid:durableId="402341965">
    <w:abstractNumId w:val="21"/>
  </w:num>
  <w:num w:numId="24" w16cid:durableId="1242525266">
    <w:abstractNumId w:val="3"/>
  </w:num>
  <w:num w:numId="25" w16cid:durableId="457992391">
    <w:abstractNumId w:val="5"/>
  </w:num>
  <w:num w:numId="26" w16cid:durableId="192808787">
    <w:abstractNumId w:val="23"/>
  </w:num>
  <w:num w:numId="27" w16cid:durableId="1192957116">
    <w:abstractNumId w:val="15"/>
  </w:num>
  <w:num w:numId="28" w16cid:durableId="979530531">
    <w:abstractNumId w:val="6"/>
  </w:num>
  <w:num w:numId="29" w16cid:durableId="78338391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23B"/>
    <w:rsid w:val="000007E7"/>
    <w:rsid w:val="000062AA"/>
    <w:rsid w:val="00006856"/>
    <w:rsid w:val="00006864"/>
    <w:rsid w:val="00010416"/>
    <w:rsid w:val="000112D7"/>
    <w:rsid w:val="00013A34"/>
    <w:rsid w:val="00020CC4"/>
    <w:rsid w:val="0002160F"/>
    <w:rsid w:val="0002320D"/>
    <w:rsid w:val="000272B3"/>
    <w:rsid w:val="000329EC"/>
    <w:rsid w:val="00034AA0"/>
    <w:rsid w:val="000412F3"/>
    <w:rsid w:val="0004337C"/>
    <w:rsid w:val="00044A6B"/>
    <w:rsid w:val="000471F7"/>
    <w:rsid w:val="0005072D"/>
    <w:rsid w:val="000558D4"/>
    <w:rsid w:val="00055B87"/>
    <w:rsid w:val="0005645E"/>
    <w:rsid w:val="00057B7E"/>
    <w:rsid w:val="0006114E"/>
    <w:rsid w:val="00061CF0"/>
    <w:rsid w:val="00063F27"/>
    <w:rsid w:val="00065492"/>
    <w:rsid w:val="00082887"/>
    <w:rsid w:val="00083522"/>
    <w:rsid w:val="00086D9C"/>
    <w:rsid w:val="000A6235"/>
    <w:rsid w:val="000B1EA0"/>
    <w:rsid w:val="000B4B9D"/>
    <w:rsid w:val="000C3680"/>
    <w:rsid w:val="000C48D4"/>
    <w:rsid w:val="000C61EA"/>
    <w:rsid w:val="000D0C34"/>
    <w:rsid w:val="000D23F1"/>
    <w:rsid w:val="000D3432"/>
    <w:rsid w:val="000D3E8E"/>
    <w:rsid w:val="000E3375"/>
    <w:rsid w:val="000E5AA7"/>
    <w:rsid w:val="000F72D3"/>
    <w:rsid w:val="000F7ACC"/>
    <w:rsid w:val="00103732"/>
    <w:rsid w:val="00104F97"/>
    <w:rsid w:val="00110E46"/>
    <w:rsid w:val="00111D16"/>
    <w:rsid w:val="001121DB"/>
    <w:rsid w:val="001158D1"/>
    <w:rsid w:val="00124D7C"/>
    <w:rsid w:val="0013530B"/>
    <w:rsid w:val="0014493E"/>
    <w:rsid w:val="001462FB"/>
    <w:rsid w:val="001473EF"/>
    <w:rsid w:val="00150000"/>
    <w:rsid w:val="0015137D"/>
    <w:rsid w:val="00157515"/>
    <w:rsid w:val="00162299"/>
    <w:rsid w:val="00163554"/>
    <w:rsid w:val="0017376B"/>
    <w:rsid w:val="0017585C"/>
    <w:rsid w:val="00175AED"/>
    <w:rsid w:val="00177CAB"/>
    <w:rsid w:val="00181B25"/>
    <w:rsid w:val="00184CE3"/>
    <w:rsid w:val="001936F7"/>
    <w:rsid w:val="00196CDE"/>
    <w:rsid w:val="001A40E5"/>
    <w:rsid w:val="001A4558"/>
    <w:rsid w:val="001C2B82"/>
    <w:rsid w:val="001C3E2B"/>
    <w:rsid w:val="001D4850"/>
    <w:rsid w:val="001E1566"/>
    <w:rsid w:val="001E40AB"/>
    <w:rsid w:val="001E411D"/>
    <w:rsid w:val="001F42B3"/>
    <w:rsid w:val="001F58B7"/>
    <w:rsid w:val="00200EA8"/>
    <w:rsid w:val="002029BC"/>
    <w:rsid w:val="002138D8"/>
    <w:rsid w:val="00214ACE"/>
    <w:rsid w:val="002235F1"/>
    <w:rsid w:val="002244F5"/>
    <w:rsid w:val="00226BF3"/>
    <w:rsid w:val="002307BA"/>
    <w:rsid w:val="0023621D"/>
    <w:rsid w:val="002402C3"/>
    <w:rsid w:val="00244CAE"/>
    <w:rsid w:val="0024712F"/>
    <w:rsid w:val="00247381"/>
    <w:rsid w:val="00250522"/>
    <w:rsid w:val="002627CA"/>
    <w:rsid w:val="00264B68"/>
    <w:rsid w:val="0026742D"/>
    <w:rsid w:val="0027026D"/>
    <w:rsid w:val="002733D4"/>
    <w:rsid w:val="00284B14"/>
    <w:rsid w:val="0028681F"/>
    <w:rsid w:val="00287A53"/>
    <w:rsid w:val="00295850"/>
    <w:rsid w:val="00296A8F"/>
    <w:rsid w:val="002A39F7"/>
    <w:rsid w:val="002B2591"/>
    <w:rsid w:val="002B39D2"/>
    <w:rsid w:val="002B7E8D"/>
    <w:rsid w:val="002C7E8B"/>
    <w:rsid w:val="002D4E10"/>
    <w:rsid w:val="002E220A"/>
    <w:rsid w:val="002E3589"/>
    <w:rsid w:val="002E39B8"/>
    <w:rsid w:val="002E3CAA"/>
    <w:rsid w:val="002F3DB9"/>
    <w:rsid w:val="002F57D8"/>
    <w:rsid w:val="002F6ABC"/>
    <w:rsid w:val="00302171"/>
    <w:rsid w:val="00304007"/>
    <w:rsid w:val="00304D6F"/>
    <w:rsid w:val="00305847"/>
    <w:rsid w:val="00317CB8"/>
    <w:rsid w:val="00322A5C"/>
    <w:rsid w:val="0032532D"/>
    <w:rsid w:val="00326A8E"/>
    <w:rsid w:val="003304D5"/>
    <w:rsid w:val="00330637"/>
    <w:rsid w:val="00332943"/>
    <w:rsid w:val="0033364E"/>
    <w:rsid w:val="0033380C"/>
    <w:rsid w:val="00334A48"/>
    <w:rsid w:val="003417AD"/>
    <w:rsid w:val="0034222E"/>
    <w:rsid w:val="00342CF6"/>
    <w:rsid w:val="00344DE3"/>
    <w:rsid w:val="00346825"/>
    <w:rsid w:val="00347663"/>
    <w:rsid w:val="00351E92"/>
    <w:rsid w:val="003572A0"/>
    <w:rsid w:val="0035793B"/>
    <w:rsid w:val="00361981"/>
    <w:rsid w:val="00362C9F"/>
    <w:rsid w:val="0036565E"/>
    <w:rsid w:val="00365AB8"/>
    <w:rsid w:val="003751BC"/>
    <w:rsid w:val="0038081D"/>
    <w:rsid w:val="00381D64"/>
    <w:rsid w:val="00382796"/>
    <w:rsid w:val="003832F1"/>
    <w:rsid w:val="00383ACF"/>
    <w:rsid w:val="003856AA"/>
    <w:rsid w:val="003856D5"/>
    <w:rsid w:val="003876D2"/>
    <w:rsid w:val="003958A4"/>
    <w:rsid w:val="003A15BE"/>
    <w:rsid w:val="003A179E"/>
    <w:rsid w:val="003A1B71"/>
    <w:rsid w:val="003B1E77"/>
    <w:rsid w:val="003B1FE4"/>
    <w:rsid w:val="003B2819"/>
    <w:rsid w:val="003B38FD"/>
    <w:rsid w:val="003B45D3"/>
    <w:rsid w:val="003B7FA1"/>
    <w:rsid w:val="003C7D71"/>
    <w:rsid w:val="003D2C3F"/>
    <w:rsid w:val="003D40EA"/>
    <w:rsid w:val="003D7EC9"/>
    <w:rsid w:val="003E224D"/>
    <w:rsid w:val="003E5D0B"/>
    <w:rsid w:val="003F27B8"/>
    <w:rsid w:val="004109BD"/>
    <w:rsid w:val="00412AA1"/>
    <w:rsid w:val="00413A4A"/>
    <w:rsid w:val="00414734"/>
    <w:rsid w:val="00414799"/>
    <w:rsid w:val="00422C94"/>
    <w:rsid w:val="00430036"/>
    <w:rsid w:val="00430601"/>
    <w:rsid w:val="00430D99"/>
    <w:rsid w:val="00432B42"/>
    <w:rsid w:val="00433B2B"/>
    <w:rsid w:val="004358A3"/>
    <w:rsid w:val="004474BB"/>
    <w:rsid w:val="00454E08"/>
    <w:rsid w:val="0046023B"/>
    <w:rsid w:val="0046153D"/>
    <w:rsid w:val="00471638"/>
    <w:rsid w:val="004735ED"/>
    <w:rsid w:val="004746A2"/>
    <w:rsid w:val="00476A70"/>
    <w:rsid w:val="00484909"/>
    <w:rsid w:val="004857CC"/>
    <w:rsid w:val="00491642"/>
    <w:rsid w:val="00493641"/>
    <w:rsid w:val="004A0947"/>
    <w:rsid w:val="004A2357"/>
    <w:rsid w:val="004A547B"/>
    <w:rsid w:val="004A5A1A"/>
    <w:rsid w:val="004B1330"/>
    <w:rsid w:val="004B7A66"/>
    <w:rsid w:val="004B7D85"/>
    <w:rsid w:val="004D15E4"/>
    <w:rsid w:val="004D17D9"/>
    <w:rsid w:val="004D4E97"/>
    <w:rsid w:val="004E1755"/>
    <w:rsid w:val="004E7D37"/>
    <w:rsid w:val="004F0A19"/>
    <w:rsid w:val="004F5CFF"/>
    <w:rsid w:val="005001FD"/>
    <w:rsid w:val="00503261"/>
    <w:rsid w:val="005069E3"/>
    <w:rsid w:val="00513280"/>
    <w:rsid w:val="00513C88"/>
    <w:rsid w:val="0052395F"/>
    <w:rsid w:val="00524950"/>
    <w:rsid w:val="00527893"/>
    <w:rsid w:val="00537F48"/>
    <w:rsid w:val="00543DB1"/>
    <w:rsid w:val="00544864"/>
    <w:rsid w:val="00544BCC"/>
    <w:rsid w:val="00556734"/>
    <w:rsid w:val="005630CD"/>
    <w:rsid w:val="00563C11"/>
    <w:rsid w:val="005712FD"/>
    <w:rsid w:val="005716FE"/>
    <w:rsid w:val="00574C58"/>
    <w:rsid w:val="00577A53"/>
    <w:rsid w:val="00586C65"/>
    <w:rsid w:val="0058749A"/>
    <w:rsid w:val="00594B64"/>
    <w:rsid w:val="00597F17"/>
    <w:rsid w:val="005A44DD"/>
    <w:rsid w:val="005A5F41"/>
    <w:rsid w:val="005C0CC3"/>
    <w:rsid w:val="005C36B3"/>
    <w:rsid w:val="005C4D36"/>
    <w:rsid w:val="005C5F0A"/>
    <w:rsid w:val="005C6E27"/>
    <w:rsid w:val="005D0718"/>
    <w:rsid w:val="005D2F40"/>
    <w:rsid w:val="005E0C95"/>
    <w:rsid w:val="005E1D2D"/>
    <w:rsid w:val="005E2F27"/>
    <w:rsid w:val="005E32D6"/>
    <w:rsid w:val="005E3800"/>
    <w:rsid w:val="005E3FA9"/>
    <w:rsid w:val="005E4BC8"/>
    <w:rsid w:val="005E592B"/>
    <w:rsid w:val="005E601D"/>
    <w:rsid w:val="005F4BFB"/>
    <w:rsid w:val="005F6F7E"/>
    <w:rsid w:val="0061612A"/>
    <w:rsid w:val="006228C1"/>
    <w:rsid w:val="0062306E"/>
    <w:rsid w:val="006277F4"/>
    <w:rsid w:val="006425FA"/>
    <w:rsid w:val="006438DF"/>
    <w:rsid w:val="0065008F"/>
    <w:rsid w:val="00650176"/>
    <w:rsid w:val="00655DA4"/>
    <w:rsid w:val="00661F22"/>
    <w:rsid w:val="006705D7"/>
    <w:rsid w:val="00670E99"/>
    <w:rsid w:val="00675BFD"/>
    <w:rsid w:val="00676646"/>
    <w:rsid w:val="00687ADD"/>
    <w:rsid w:val="0069511F"/>
    <w:rsid w:val="006962C0"/>
    <w:rsid w:val="006A2842"/>
    <w:rsid w:val="006B12D3"/>
    <w:rsid w:val="006B2B52"/>
    <w:rsid w:val="006B6CBC"/>
    <w:rsid w:val="006C1905"/>
    <w:rsid w:val="006C389E"/>
    <w:rsid w:val="006C3DAB"/>
    <w:rsid w:val="006C4E1B"/>
    <w:rsid w:val="006D0821"/>
    <w:rsid w:val="006D19EB"/>
    <w:rsid w:val="006D78DA"/>
    <w:rsid w:val="006D7D7F"/>
    <w:rsid w:val="006E0983"/>
    <w:rsid w:val="006E0BBA"/>
    <w:rsid w:val="006E5EDF"/>
    <w:rsid w:val="006E6B49"/>
    <w:rsid w:val="006F0B24"/>
    <w:rsid w:val="006F6CB7"/>
    <w:rsid w:val="00700286"/>
    <w:rsid w:val="00702197"/>
    <w:rsid w:val="00703EE1"/>
    <w:rsid w:val="0070702A"/>
    <w:rsid w:val="00711795"/>
    <w:rsid w:val="00717B24"/>
    <w:rsid w:val="00720656"/>
    <w:rsid w:val="007273A0"/>
    <w:rsid w:val="00727B2B"/>
    <w:rsid w:val="00731C98"/>
    <w:rsid w:val="00733C03"/>
    <w:rsid w:val="0073646F"/>
    <w:rsid w:val="007377AD"/>
    <w:rsid w:val="007412BC"/>
    <w:rsid w:val="00744068"/>
    <w:rsid w:val="00744477"/>
    <w:rsid w:val="007455E1"/>
    <w:rsid w:val="0075024C"/>
    <w:rsid w:val="00753D4B"/>
    <w:rsid w:val="007562F0"/>
    <w:rsid w:val="00760A68"/>
    <w:rsid w:val="00760B8C"/>
    <w:rsid w:val="00780120"/>
    <w:rsid w:val="00780EE6"/>
    <w:rsid w:val="00782867"/>
    <w:rsid w:val="007878E1"/>
    <w:rsid w:val="00787B65"/>
    <w:rsid w:val="00794B0F"/>
    <w:rsid w:val="007964EA"/>
    <w:rsid w:val="007A0695"/>
    <w:rsid w:val="007A22E7"/>
    <w:rsid w:val="007A7553"/>
    <w:rsid w:val="007B0538"/>
    <w:rsid w:val="007B6B23"/>
    <w:rsid w:val="007D2AB8"/>
    <w:rsid w:val="007D4ADF"/>
    <w:rsid w:val="007D77F1"/>
    <w:rsid w:val="007F3B49"/>
    <w:rsid w:val="007F3FB5"/>
    <w:rsid w:val="007F7AB3"/>
    <w:rsid w:val="00802A5F"/>
    <w:rsid w:val="008102BD"/>
    <w:rsid w:val="008104D4"/>
    <w:rsid w:val="00834D5A"/>
    <w:rsid w:val="008353B2"/>
    <w:rsid w:val="00845889"/>
    <w:rsid w:val="008460AD"/>
    <w:rsid w:val="008545D4"/>
    <w:rsid w:val="008616EA"/>
    <w:rsid w:val="00862138"/>
    <w:rsid w:val="0086254C"/>
    <w:rsid w:val="00862AE9"/>
    <w:rsid w:val="008634B6"/>
    <w:rsid w:val="00863CD3"/>
    <w:rsid w:val="00865205"/>
    <w:rsid w:val="00871505"/>
    <w:rsid w:val="008728A7"/>
    <w:rsid w:val="00881844"/>
    <w:rsid w:val="00881EA5"/>
    <w:rsid w:val="0088434E"/>
    <w:rsid w:val="00885E46"/>
    <w:rsid w:val="008902F0"/>
    <w:rsid w:val="00892208"/>
    <w:rsid w:val="00892329"/>
    <w:rsid w:val="00893811"/>
    <w:rsid w:val="008A3042"/>
    <w:rsid w:val="008A6D27"/>
    <w:rsid w:val="008B28B7"/>
    <w:rsid w:val="008B4C3B"/>
    <w:rsid w:val="008C10AE"/>
    <w:rsid w:val="008C3352"/>
    <w:rsid w:val="008C6347"/>
    <w:rsid w:val="008C63BE"/>
    <w:rsid w:val="008C7392"/>
    <w:rsid w:val="008C7933"/>
    <w:rsid w:val="008D4692"/>
    <w:rsid w:val="008E1D52"/>
    <w:rsid w:val="008E2068"/>
    <w:rsid w:val="008E2671"/>
    <w:rsid w:val="0090121F"/>
    <w:rsid w:val="00903089"/>
    <w:rsid w:val="0090743B"/>
    <w:rsid w:val="0091312B"/>
    <w:rsid w:val="00914E9E"/>
    <w:rsid w:val="009166F4"/>
    <w:rsid w:val="009206F2"/>
    <w:rsid w:val="00922B92"/>
    <w:rsid w:val="009248A1"/>
    <w:rsid w:val="00931932"/>
    <w:rsid w:val="00936BFA"/>
    <w:rsid w:val="00937A55"/>
    <w:rsid w:val="00940478"/>
    <w:rsid w:val="00950D0C"/>
    <w:rsid w:val="00952C21"/>
    <w:rsid w:val="00954869"/>
    <w:rsid w:val="00960088"/>
    <w:rsid w:val="0096206D"/>
    <w:rsid w:val="00963BF5"/>
    <w:rsid w:val="0096455A"/>
    <w:rsid w:val="00964F29"/>
    <w:rsid w:val="0096572B"/>
    <w:rsid w:val="0096692C"/>
    <w:rsid w:val="00970241"/>
    <w:rsid w:val="009714D4"/>
    <w:rsid w:val="00971C9F"/>
    <w:rsid w:val="00976E27"/>
    <w:rsid w:val="00984842"/>
    <w:rsid w:val="00985E2C"/>
    <w:rsid w:val="00985FC9"/>
    <w:rsid w:val="00986544"/>
    <w:rsid w:val="0099180A"/>
    <w:rsid w:val="0099238F"/>
    <w:rsid w:val="00995E31"/>
    <w:rsid w:val="009A058E"/>
    <w:rsid w:val="009A0858"/>
    <w:rsid w:val="009A3E3E"/>
    <w:rsid w:val="009A4D81"/>
    <w:rsid w:val="009A6625"/>
    <w:rsid w:val="009B206B"/>
    <w:rsid w:val="009B5C7F"/>
    <w:rsid w:val="009B63D5"/>
    <w:rsid w:val="009B72D7"/>
    <w:rsid w:val="009B7CCA"/>
    <w:rsid w:val="009C00E6"/>
    <w:rsid w:val="009C1058"/>
    <w:rsid w:val="009C2314"/>
    <w:rsid w:val="009C4675"/>
    <w:rsid w:val="009D30D8"/>
    <w:rsid w:val="009D3C3E"/>
    <w:rsid w:val="009D4973"/>
    <w:rsid w:val="009D4DF5"/>
    <w:rsid w:val="009D6094"/>
    <w:rsid w:val="009E2FC4"/>
    <w:rsid w:val="009F28F1"/>
    <w:rsid w:val="009F36A3"/>
    <w:rsid w:val="009F5CBD"/>
    <w:rsid w:val="009F6194"/>
    <w:rsid w:val="00A04AF7"/>
    <w:rsid w:val="00A11FEE"/>
    <w:rsid w:val="00A13FB0"/>
    <w:rsid w:val="00A2492F"/>
    <w:rsid w:val="00A27E19"/>
    <w:rsid w:val="00A4079D"/>
    <w:rsid w:val="00A41963"/>
    <w:rsid w:val="00A4247D"/>
    <w:rsid w:val="00A4578A"/>
    <w:rsid w:val="00A51196"/>
    <w:rsid w:val="00A533CE"/>
    <w:rsid w:val="00A54DC4"/>
    <w:rsid w:val="00A5552E"/>
    <w:rsid w:val="00A66ECA"/>
    <w:rsid w:val="00A71B4E"/>
    <w:rsid w:val="00A72B06"/>
    <w:rsid w:val="00A750F6"/>
    <w:rsid w:val="00A77231"/>
    <w:rsid w:val="00A808D3"/>
    <w:rsid w:val="00A834A9"/>
    <w:rsid w:val="00A84F60"/>
    <w:rsid w:val="00A91725"/>
    <w:rsid w:val="00AB00CC"/>
    <w:rsid w:val="00AB0A41"/>
    <w:rsid w:val="00AB697C"/>
    <w:rsid w:val="00AC1142"/>
    <w:rsid w:val="00AC286F"/>
    <w:rsid w:val="00AC666B"/>
    <w:rsid w:val="00AD740F"/>
    <w:rsid w:val="00AD7A58"/>
    <w:rsid w:val="00AE1D92"/>
    <w:rsid w:val="00AE2BF4"/>
    <w:rsid w:val="00AE4BF9"/>
    <w:rsid w:val="00AE574B"/>
    <w:rsid w:val="00AF1297"/>
    <w:rsid w:val="00B02D2B"/>
    <w:rsid w:val="00B11089"/>
    <w:rsid w:val="00B2002C"/>
    <w:rsid w:val="00B215E9"/>
    <w:rsid w:val="00B3396C"/>
    <w:rsid w:val="00B35C62"/>
    <w:rsid w:val="00B457F9"/>
    <w:rsid w:val="00B460AB"/>
    <w:rsid w:val="00B6528C"/>
    <w:rsid w:val="00B72A29"/>
    <w:rsid w:val="00B72E3F"/>
    <w:rsid w:val="00B764BC"/>
    <w:rsid w:val="00B775DE"/>
    <w:rsid w:val="00B815A7"/>
    <w:rsid w:val="00B83202"/>
    <w:rsid w:val="00B929CA"/>
    <w:rsid w:val="00B933D9"/>
    <w:rsid w:val="00B94CF2"/>
    <w:rsid w:val="00B94E5B"/>
    <w:rsid w:val="00BA291F"/>
    <w:rsid w:val="00BA3FFB"/>
    <w:rsid w:val="00BA436F"/>
    <w:rsid w:val="00BB113B"/>
    <w:rsid w:val="00BB3C75"/>
    <w:rsid w:val="00BB561B"/>
    <w:rsid w:val="00BC0120"/>
    <w:rsid w:val="00BC3256"/>
    <w:rsid w:val="00BC3E37"/>
    <w:rsid w:val="00BC4D6C"/>
    <w:rsid w:val="00BC5BE6"/>
    <w:rsid w:val="00BC6A2F"/>
    <w:rsid w:val="00BC6E7D"/>
    <w:rsid w:val="00BD4094"/>
    <w:rsid w:val="00BD6A04"/>
    <w:rsid w:val="00BE00B1"/>
    <w:rsid w:val="00BE0E96"/>
    <w:rsid w:val="00BE248D"/>
    <w:rsid w:val="00BE377F"/>
    <w:rsid w:val="00BE3EDC"/>
    <w:rsid w:val="00BE5FCA"/>
    <w:rsid w:val="00BE6387"/>
    <w:rsid w:val="00C011A4"/>
    <w:rsid w:val="00C06CC3"/>
    <w:rsid w:val="00C11442"/>
    <w:rsid w:val="00C132CC"/>
    <w:rsid w:val="00C156B5"/>
    <w:rsid w:val="00C16A60"/>
    <w:rsid w:val="00C22C81"/>
    <w:rsid w:val="00C244E8"/>
    <w:rsid w:val="00C33259"/>
    <w:rsid w:val="00C351A0"/>
    <w:rsid w:val="00C35566"/>
    <w:rsid w:val="00C40437"/>
    <w:rsid w:val="00C43ED9"/>
    <w:rsid w:val="00C47918"/>
    <w:rsid w:val="00C541D3"/>
    <w:rsid w:val="00C560FC"/>
    <w:rsid w:val="00C60944"/>
    <w:rsid w:val="00C609B6"/>
    <w:rsid w:val="00C64495"/>
    <w:rsid w:val="00C64CF7"/>
    <w:rsid w:val="00C817B0"/>
    <w:rsid w:val="00C825BC"/>
    <w:rsid w:val="00C85FBD"/>
    <w:rsid w:val="00C86364"/>
    <w:rsid w:val="00C91F9F"/>
    <w:rsid w:val="00C95C73"/>
    <w:rsid w:val="00C97066"/>
    <w:rsid w:val="00CA0671"/>
    <w:rsid w:val="00CA273D"/>
    <w:rsid w:val="00CB010F"/>
    <w:rsid w:val="00CB3DD0"/>
    <w:rsid w:val="00CB5432"/>
    <w:rsid w:val="00CB77B1"/>
    <w:rsid w:val="00CB7C00"/>
    <w:rsid w:val="00CD6F85"/>
    <w:rsid w:val="00CE19DE"/>
    <w:rsid w:val="00CE493C"/>
    <w:rsid w:val="00CE5712"/>
    <w:rsid w:val="00CE6B73"/>
    <w:rsid w:val="00CF3CFA"/>
    <w:rsid w:val="00D02DD0"/>
    <w:rsid w:val="00D03490"/>
    <w:rsid w:val="00D04074"/>
    <w:rsid w:val="00D04DC1"/>
    <w:rsid w:val="00D10E92"/>
    <w:rsid w:val="00D13C38"/>
    <w:rsid w:val="00D14B94"/>
    <w:rsid w:val="00D25D59"/>
    <w:rsid w:val="00D261CA"/>
    <w:rsid w:val="00D30392"/>
    <w:rsid w:val="00D323D8"/>
    <w:rsid w:val="00D444CF"/>
    <w:rsid w:val="00D47465"/>
    <w:rsid w:val="00D61CFF"/>
    <w:rsid w:val="00D67E0A"/>
    <w:rsid w:val="00D72450"/>
    <w:rsid w:val="00D77F57"/>
    <w:rsid w:val="00D86F0C"/>
    <w:rsid w:val="00D91D11"/>
    <w:rsid w:val="00D93940"/>
    <w:rsid w:val="00D93E6C"/>
    <w:rsid w:val="00D95871"/>
    <w:rsid w:val="00DA3D3A"/>
    <w:rsid w:val="00DA5B8E"/>
    <w:rsid w:val="00DA662C"/>
    <w:rsid w:val="00DB5041"/>
    <w:rsid w:val="00DB57CF"/>
    <w:rsid w:val="00DB6C03"/>
    <w:rsid w:val="00DC2F27"/>
    <w:rsid w:val="00DC6EAE"/>
    <w:rsid w:val="00DD2C56"/>
    <w:rsid w:val="00DE37C9"/>
    <w:rsid w:val="00DE6F05"/>
    <w:rsid w:val="00DF7DF3"/>
    <w:rsid w:val="00E014BC"/>
    <w:rsid w:val="00E040A0"/>
    <w:rsid w:val="00E0676E"/>
    <w:rsid w:val="00E10417"/>
    <w:rsid w:val="00E12DF0"/>
    <w:rsid w:val="00E14336"/>
    <w:rsid w:val="00E20F06"/>
    <w:rsid w:val="00E2100E"/>
    <w:rsid w:val="00E211F1"/>
    <w:rsid w:val="00E21405"/>
    <w:rsid w:val="00E21507"/>
    <w:rsid w:val="00E26A10"/>
    <w:rsid w:val="00E33853"/>
    <w:rsid w:val="00E3638A"/>
    <w:rsid w:val="00E454D6"/>
    <w:rsid w:val="00E5514B"/>
    <w:rsid w:val="00E55A35"/>
    <w:rsid w:val="00E603E7"/>
    <w:rsid w:val="00E65F0E"/>
    <w:rsid w:val="00E76050"/>
    <w:rsid w:val="00E84ADD"/>
    <w:rsid w:val="00E85064"/>
    <w:rsid w:val="00E9350C"/>
    <w:rsid w:val="00E94810"/>
    <w:rsid w:val="00E9686B"/>
    <w:rsid w:val="00E97404"/>
    <w:rsid w:val="00EA0355"/>
    <w:rsid w:val="00EB4C6E"/>
    <w:rsid w:val="00EC03E1"/>
    <w:rsid w:val="00EC31EC"/>
    <w:rsid w:val="00EC796B"/>
    <w:rsid w:val="00EC7BC6"/>
    <w:rsid w:val="00ED285A"/>
    <w:rsid w:val="00ED4EC7"/>
    <w:rsid w:val="00ED564E"/>
    <w:rsid w:val="00EE2655"/>
    <w:rsid w:val="00EE2F79"/>
    <w:rsid w:val="00EE3662"/>
    <w:rsid w:val="00EE377D"/>
    <w:rsid w:val="00EE4261"/>
    <w:rsid w:val="00EF1108"/>
    <w:rsid w:val="00EF6D02"/>
    <w:rsid w:val="00F113D1"/>
    <w:rsid w:val="00F1162F"/>
    <w:rsid w:val="00F14A78"/>
    <w:rsid w:val="00F14BD8"/>
    <w:rsid w:val="00F15457"/>
    <w:rsid w:val="00F15B02"/>
    <w:rsid w:val="00F31D2F"/>
    <w:rsid w:val="00F44E78"/>
    <w:rsid w:val="00F459E1"/>
    <w:rsid w:val="00F50FE5"/>
    <w:rsid w:val="00F53D15"/>
    <w:rsid w:val="00F579E3"/>
    <w:rsid w:val="00F609D1"/>
    <w:rsid w:val="00F60B99"/>
    <w:rsid w:val="00F732E0"/>
    <w:rsid w:val="00F75B7F"/>
    <w:rsid w:val="00F83330"/>
    <w:rsid w:val="00F83BCA"/>
    <w:rsid w:val="00FA1351"/>
    <w:rsid w:val="00FA2D34"/>
    <w:rsid w:val="00FB287E"/>
    <w:rsid w:val="00FB4B3C"/>
    <w:rsid w:val="00FB4EB4"/>
    <w:rsid w:val="00FB55C5"/>
    <w:rsid w:val="00FC5CA9"/>
    <w:rsid w:val="00FD7301"/>
    <w:rsid w:val="00FD7CBE"/>
    <w:rsid w:val="00FE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3B45B745"/>
  <w15:docId w15:val="{EEFD152B-80DC-4D84-8C1D-4247138F2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Fließtext"/>
    <w:qFormat/>
    <w:rsid w:val="006F0B24"/>
    <w:pPr>
      <w:spacing w:after="120"/>
      <w:jc w:val="both"/>
    </w:pPr>
    <w:rPr>
      <w:color w:val="000000" w:themeColor="text1"/>
    </w:rPr>
  </w:style>
  <w:style w:type="paragraph" w:styleId="berschrift1">
    <w:name w:val="heading 1"/>
    <w:basedOn w:val="Standard"/>
    <w:link w:val="berschrift1Zchn"/>
    <w:autoRedefine/>
    <w:qFormat/>
    <w:rsid w:val="003832F1"/>
    <w:pPr>
      <w:keepNext/>
      <w:keepLines/>
      <w:spacing w:after="0" w:line="360" w:lineRule="exact"/>
      <w:ind w:left="851" w:right="907"/>
      <w:contextualSpacing/>
      <w:jc w:val="center"/>
      <w:outlineLvl w:val="0"/>
    </w:pPr>
    <w:rPr>
      <w:rFonts w:ascii="Calibri" w:eastAsia="Times New Roman" w:hAnsi="Calibri" w:cs="Calibri"/>
      <w:b/>
      <w:bCs/>
      <w:color w:val="003D84"/>
      <w:sz w:val="28"/>
      <w:szCs w:val="28"/>
      <w:lang w:val="en-GB"/>
    </w:rPr>
  </w:style>
  <w:style w:type="paragraph" w:styleId="berschrift2">
    <w:name w:val="heading 2"/>
    <w:basedOn w:val="Standard"/>
    <w:link w:val="berschrift2Zchn"/>
    <w:uiPriority w:val="9"/>
    <w:qFormat/>
    <w:rsid w:val="00422C94"/>
    <w:pPr>
      <w:keepNext/>
      <w:keepLines/>
      <w:spacing w:before="200" w:line="380" w:lineRule="exact"/>
      <w:outlineLvl w:val="1"/>
    </w:pPr>
    <w:rPr>
      <w:rFonts w:asciiTheme="majorHAnsi" w:eastAsiaTheme="majorEastAsia" w:hAnsiTheme="majorHAnsi" w:cstheme="majorBidi"/>
      <w:b/>
      <w:bCs/>
      <w:color w:val="8F1D2E"/>
      <w:szCs w:val="26"/>
    </w:rPr>
  </w:style>
  <w:style w:type="paragraph" w:styleId="berschrift3">
    <w:name w:val="heading 3"/>
    <w:aliases w:val="Zwischentitel"/>
    <w:basedOn w:val="Standard"/>
    <w:link w:val="berschrift3Zchn"/>
    <w:uiPriority w:val="9"/>
    <w:qFormat/>
    <w:rsid w:val="00E33853"/>
    <w:pPr>
      <w:keepNext/>
      <w:keepLines/>
      <w:spacing w:after="400"/>
      <w:outlineLvl w:val="2"/>
    </w:pPr>
    <w:rPr>
      <w:rFonts w:asciiTheme="majorHAnsi" w:eastAsiaTheme="majorEastAsia" w:hAnsiTheme="majorHAnsi" w:cstheme="majorBidi"/>
      <w:b/>
      <w:bCs/>
      <w:color w:val="8F1D2E"/>
    </w:rPr>
  </w:style>
  <w:style w:type="paragraph" w:styleId="berschrift4">
    <w:name w:val="heading 4"/>
    <w:aliases w:val="Zwischentitel schwarz"/>
    <w:basedOn w:val="Standard"/>
    <w:next w:val="Titel"/>
    <w:link w:val="berschrift4Zchn"/>
    <w:autoRedefine/>
    <w:uiPriority w:val="9"/>
    <w:qFormat/>
    <w:rsid w:val="000C61EA"/>
    <w:pPr>
      <w:keepNext/>
      <w:keepLines/>
      <w:tabs>
        <w:tab w:val="left" w:pos="5812"/>
        <w:tab w:val="left" w:pos="7655"/>
      </w:tabs>
      <w:spacing w:after="0" w:line="240" w:lineRule="auto"/>
      <w:ind w:right="-143"/>
      <w:jc w:val="left"/>
      <w:outlineLvl w:val="3"/>
    </w:pPr>
    <w:rPr>
      <w:rFonts w:eastAsiaTheme="majorEastAsia" w:cstheme="majorBidi"/>
      <w:b/>
      <w:bCs/>
      <w:iCs/>
      <w:color w:val="000000" w:themeColor="accent1"/>
      <w:sz w:val="16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CB3DD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000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CB3DD0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96692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96692C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3832F1"/>
    <w:rPr>
      <w:rFonts w:ascii="Calibri" w:eastAsia="Times New Roman" w:hAnsi="Calibri" w:cs="Calibri"/>
      <w:b/>
      <w:bCs/>
      <w:color w:val="003D84"/>
      <w:sz w:val="28"/>
      <w:szCs w:val="28"/>
      <w:lang w:val="en-GB"/>
    </w:rPr>
  </w:style>
  <w:style w:type="paragraph" w:styleId="Titel">
    <w:name w:val="Title"/>
    <w:basedOn w:val="Standard"/>
    <w:next w:val="Standard"/>
    <w:link w:val="TitelZchn"/>
    <w:uiPriority w:val="10"/>
    <w:semiHidden/>
    <w:rsid w:val="00D14B94"/>
    <w:pPr>
      <w:pBdr>
        <w:bottom w:val="single" w:sz="8" w:space="4" w:color="000000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D14B94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Kopfzeile">
    <w:name w:val="header"/>
    <w:basedOn w:val="Standard"/>
    <w:link w:val="KopfzeileZchn"/>
    <w:uiPriority w:val="35"/>
    <w:qFormat/>
    <w:rsid w:val="001C2B82"/>
    <w:pPr>
      <w:spacing w:after="0" w:line="240" w:lineRule="exact"/>
      <w:jc w:val="left"/>
    </w:pPr>
    <w:rPr>
      <w:sz w:val="18"/>
    </w:rPr>
  </w:style>
  <w:style w:type="character" w:customStyle="1" w:styleId="KopfzeileZchn">
    <w:name w:val="Kopfzeile Zchn"/>
    <w:basedOn w:val="Absatz-Standardschriftart"/>
    <w:link w:val="Kopfzeile"/>
    <w:uiPriority w:val="35"/>
    <w:rsid w:val="001C2B82"/>
    <w:rPr>
      <w:color w:val="000000" w:themeColor="text1"/>
      <w:sz w:val="18"/>
    </w:rPr>
  </w:style>
  <w:style w:type="paragraph" w:styleId="Fuzeile">
    <w:name w:val="footer"/>
    <w:basedOn w:val="Standard"/>
    <w:link w:val="FuzeileZchn"/>
    <w:qFormat/>
    <w:rsid w:val="007A22E7"/>
    <w:pPr>
      <w:tabs>
        <w:tab w:val="center" w:pos="4820"/>
        <w:tab w:val="right" w:pos="10206"/>
      </w:tabs>
      <w:spacing w:before="60" w:after="60" w:line="200" w:lineRule="exact"/>
      <w:jc w:val="left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7A22E7"/>
    <w:rPr>
      <w:sz w:val="16"/>
    </w:rPr>
  </w:style>
  <w:style w:type="paragraph" w:styleId="KeinLeerraum">
    <w:name w:val="No Spacing"/>
    <w:uiPriority w:val="1"/>
    <w:semiHidden/>
    <w:qFormat/>
    <w:rsid w:val="00527893"/>
    <w:pPr>
      <w:spacing w:after="0" w:line="240" w:lineRule="auto"/>
      <w:jc w:val="both"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422C94"/>
    <w:rPr>
      <w:rFonts w:asciiTheme="majorHAnsi" w:eastAsiaTheme="majorEastAsia" w:hAnsiTheme="majorHAnsi" w:cstheme="majorBidi"/>
      <w:b/>
      <w:bCs/>
      <w:color w:val="8F1D2E"/>
      <w:szCs w:val="26"/>
    </w:rPr>
  </w:style>
  <w:style w:type="character" w:customStyle="1" w:styleId="berschrift3Zchn">
    <w:name w:val="Überschrift 3 Zchn"/>
    <w:aliases w:val="Zwischentitel Zchn"/>
    <w:basedOn w:val="Absatz-Standardschriftart"/>
    <w:link w:val="berschrift3"/>
    <w:uiPriority w:val="9"/>
    <w:rsid w:val="00E33853"/>
    <w:rPr>
      <w:rFonts w:asciiTheme="majorHAnsi" w:eastAsiaTheme="majorEastAsia" w:hAnsiTheme="majorHAnsi" w:cstheme="majorBidi"/>
      <w:b/>
      <w:bCs/>
      <w:color w:val="8F1D2E"/>
    </w:rPr>
  </w:style>
  <w:style w:type="character" w:customStyle="1" w:styleId="berschrift4Zchn">
    <w:name w:val="Überschrift 4 Zchn"/>
    <w:aliases w:val="Zwischentitel schwarz Zchn"/>
    <w:basedOn w:val="Absatz-Standardschriftart"/>
    <w:link w:val="berschrift4"/>
    <w:uiPriority w:val="9"/>
    <w:rsid w:val="000C61EA"/>
    <w:rPr>
      <w:rFonts w:eastAsiaTheme="majorEastAsia" w:cstheme="majorBidi"/>
      <w:b/>
      <w:bCs/>
      <w:iCs/>
      <w:color w:val="000000" w:themeColor="accent1"/>
      <w:sz w:val="16"/>
    </w:rPr>
  </w:style>
  <w:style w:type="paragraph" w:styleId="Listenabsatz">
    <w:name w:val="List Paragraph"/>
    <w:basedOn w:val="Standard"/>
    <w:uiPriority w:val="34"/>
    <w:unhideWhenUsed/>
    <w:qFormat/>
    <w:rsid w:val="005D0718"/>
    <w:pPr>
      <w:numPr>
        <w:numId w:val="5"/>
      </w:numPr>
      <w:spacing w:after="240" w:line="240" w:lineRule="auto"/>
      <w:contextualSpacing/>
      <w:jc w:val="left"/>
    </w:p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B7CCA"/>
    <w:rPr>
      <w:rFonts w:asciiTheme="majorHAnsi" w:eastAsiaTheme="majorEastAsia" w:hAnsiTheme="majorHAnsi" w:cstheme="majorBidi"/>
      <w:color w:val="00000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B7CCA"/>
    <w:rPr>
      <w:rFonts w:asciiTheme="majorHAnsi" w:eastAsiaTheme="majorEastAsia" w:hAnsiTheme="majorHAnsi" w:cstheme="majorBidi"/>
      <w:i/>
      <w:iCs/>
      <w:color w:val="00000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B7CC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B7CC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0219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02197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702197"/>
    <w:rPr>
      <w:color w:val="808080"/>
    </w:rPr>
  </w:style>
  <w:style w:type="paragraph" w:styleId="Beschriftung">
    <w:name w:val="caption"/>
    <w:aliases w:val="Beschriftung (Tabelle,Bilder)"/>
    <w:basedOn w:val="Standard"/>
    <w:next w:val="Standard"/>
    <w:uiPriority w:val="35"/>
    <w:unhideWhenUsed/>
    <w:qFormat/>
    <w:rsid w:val="00250522"/>
    <w:pPr>
      <w:spacing w:before="60" w:after="240" w:line="240" w:lineRule="auto"/>
    </w:pPr>
    <w:rPr>
      <w:b/>
      <w:bCs/>
      <w:color w:val="000000" w:themeColor="accent1"/>
      <w:sz w:val="18"/>
      <w:szCs w:val="18"/>
    </w:rPr>
  </w:style>
  <w:style w:type="table" w:styleId="Tabellenraster">
    <w:name w:val="Table Grid"/>
    <w:basedOn w:val="NormaleTabelle"/>
    <w:uiPriority w:val="59"/>
    <w:rsid w:val="00B76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Liste-Akzent2">
    <w:name w:val="Light List Accent 2"/>
    <w:basedOn w:val="NormaleTabelle"/>
    <w:uiPriority w:val="61"/>
    <w:rsid w:val="00B764BC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link">
    <w:name w:val="Hyperlink"/>
    <w:basedOn w:val="Absatz-Standardschriftart"/>
    <w:uiPriority w:val="99"/>
    <w:unhideWhenUsed/>
    <w:rsid w:val="00250522"/>
    <w:rPr>
      <w:rFonts w:ascii="Verdana" w:hAnsi="Verdana"/>
      <w:color w:val="0000FF" w:themeColor="hyperlink"/>
      <w:sz w:val="22"/>
      <w:u w:val="single"/>
    </w:rPr>
  </w:style>
  <w:style w:type="paragraph" w:styleId="berarbeitung">
    <w:name w:val="Revision"/>
    <w:hidden/>
    <w:uiPriority w:val="99"/>
    <w:semiHidden/>
    <w:rsid w:val="00DC6EAE"/>
    <w:pPr>
      <w:spacing w:after="0" w:line="240" w:lineRule="auto"/>
    </w:pPr>
    <w:rPr>
      <w:color w:val="000000" w:themeColor="text1"/>
    </w:rPr>
  </w:style>
  <w:style w:type="paragraph" w:customStyle="1" w:styleId="Standard-AKT">
    <w:name w:val="Standard-AKT"/>
    <w:basedOn w:val="Standard"/>
    <w:rsid w:val="009B63D5"/>
    <w:pPr>
      <w:spacing w:after="0"/>
      <w:jc w:val="left"/>
    </w:pPr>
    <w:rPr>
      <w:rFonts w:ascii="Verdana" w:eastAsia="Times New Roman" w:hAnsi="Verdana" w:cs="Times New Roman"/>
      <w:color w:val="auto"/>
      <w:szCs w:val="20"/>
      <w:lang w:eastAsia="de-DE"/>
    </w:rPr>
  </w:style>
  <w:style w:type="paragraph" w:customStyle="1" w:styleId="DWStyle">
    <w:name w:val="DW Style"/>
    <w:rsid w:val="009B63D5"/>
    <w:pPr>
      <w:spacing w:after="0" w:line="240" w:lineRule="auto"/>
    </w:pPr>
    <w:rPr>
      <w:rFonts w:ascii="Courier" w:eastAsia="Times New Roman" w:hAnsi="Courier" w:cs="Times New Roman"/>
      <w:snapToGrid w:val="0"/>
      <w:color w:val="000000"/>
      <w:sz w:val="24"/>
      <w:szCs w:val="20"/>
      <w:lang w:eastAsia="de-DE"/>
    </w:rPr>
  </w:style>
  <w:style w:type="paragraph" w:styleId="Textkrper-Einzug2">
    <w:name w:val="Body Text Indent 2"/>
    <w:basedOn w:val="Standard"/>
    <w:link w:val="Textkrper-Einzug2Zchn"/>
    <w:rsid w:val="00931932"/>
    <w:pPr>
      <w:widowControl w:val="0"/>
      <w:tabs>
        <w:tab w:val="left" w:pos="6441"/>
        <w:tab w:val="left" w:pos="7695"/>
      </w:tabs>
      <w:spacing w:after="0" w:line="240" w:lineRule="auto"/>
      <w:ind w:left="171"/>
      <w:jc w:val="left"/>
    </w:pPr>
    <w:rPr>
      <w:rFonts w:ascii="Times New Roman" w:eastAsia="Times New Roman" w:hAnsi="Times New Roman" w:cs="Times New Roman"/>
      <w:color w:val="auto"/>
      <w:szCs w:val="20"/>
      <w:lang w:eastAsia="de-AT"/>
    </w:rPr>
  </w:style>
  <w:style w:type="character" w:customStyle="1" w:styleId="Textkrper-Einzug2Zchn">
    <w:name w:val="Textkörper-Einzug 2 Zchn"/>
    <w:basedOn w:val="Absatz-Standardschriftart"/>
    <w:link w:val="Textkrper-Einzug2"/>
    <w:rsid w:val="00931932"/>
    <w:rPr>
      <w:rFonts w:ascii="Times New Roman" w:eastAsia="Times New Roman" w:hAnsi="Times New Roman" w:cs="Times New Roman"/>
      <w:szCs w:val="20"/>
      <w:lang w:eastAsia="de-AT"/>
    </w:rPr>
  </w:style>
  <w:style w:type="paragraph" w:customStyle="1" w:styleId="Default">
    <w:name w:val="Default"/>
    <w:rsid w:val="00044A6B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de-AT"/>
    </w:rPr>
  </w:style>
  <w:style w:type="table" w:customStyle="1" w:styleId="TableGrid">
    <w:name w:val="TableGrid"/>
    <w:rsid w:val="008B4C3B"/>
    <w:pPr>
      <w:spacing w:after="0" w:line="240" w:lineRule="auto"/>
    </w:pPr>
    <w:rPr>
      <w:rFonts w:eastAsiaTheme="minorEastAsia"/>
      <w:lang w:val="de-AT" w:eastAsia="de-A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itternetztabelle1hell">
    <w:name w:val="Grid Table 1 Light"/>
    <w:basedOn w:val="NormaleTabelle"/>
    <w:uiPriority w:val="46"/>
    <w:rsid w:val="008C335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aten\Barrierefreies_Word_Musterseite_A4.dotx" TargetMode="External"/></Relationships>
</file>

<file path=word/theme/theme1.xml><?xml version="1.0" encoding="utf-8"?>
<a:theme xmlns:a="http://schemas.openxmlformats.org/drawingml/2006/main" name="Larissa-Design">
  <a:themeElements>
    <a:clrScheme name="Benutzerdefiniert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0000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1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282BB-9E18-4F0F-8F8A-3335B7178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Barrierefreies_Word_Musterseite_A4.dotx</Template>
  <TotalTime>0</TotalTime>
  <Pages>2</Pages>
  <Words>187</Words>
  <Characters>1156</Characters>
  <Application>Microsoft Office Word</Application>
  <DocSecurity>0</DocSecurity>
  <Lines>128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barrierefreies Word</vt:lpstr>
    </vt:vector>
  </TitlesOfParts>
  <Company>Bundesministerium für Wissenschaft, Forschung und Wirtschaft (BMWFW)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barrierefreies Word</dc:title>
  <dc:subject>Barrierefreiheit</dc:subject>
  <dc:creator>Rupp</dc:creator>
  <cp:keywords>Barrierefreiheit, Vorlage barrierefreies Word</cp:keywords>
  <cp:lastModifiedBy>Schell, Katharina</cp:lastModifiedBy>
  <cp:revision>44</cp:revision>
  <cp:lastPrinted>2025-09-26T11:09:00Z</cp:lastPrinted>
  <dcterms:created xsi:type="dcterms:W3CDTF">2025-12-03T15:24:00Z</dcterms:created>
  <dcterms:modified xsi:type="dcterms:W3CDTF">2025-12-15T08:00:00Z</dcterms:modified>
  <cp:category>Barrierefreiheit</cp:category>
</cp:coreProperties>
</file>